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C4AF" w14:textId="6B708C80" w:rsidR="002E7CCD" w:rsidRDefault="002E7CCD" w:rsidP="002E7CCD">
      <w:pPr>
        <w:spacing w:line="360" w:lineRule="auto"/>
        <w:rPr>
          <w:rFonts w:ascii="仿宋_GB2312" w:eastAsia="仿宋_GB2312" w:hint="eastAsia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附件4</w:t>
      </w:r>
    </w:p>
    <w:p w14:paraId="34631E02" w14:textId="664FB2AF" w:rsidR="005633CC" w:rsidRDefault="001850CF" w:rsidP="007317D0">
      <w:pPr>
        <w:spacing w:line="360" w:lineRule="auto"/>
        <w:jc w:val="center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/>
          <w:b/>
          <w:sz w:val="30"/>
          <w:szCs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_GB2312" w:eastAsia="仿宋_GB2312"/>
          <w:b/>
          <w:sz w:val="30"/>
          <w:szCs w:val="30"/>
        </w:rPr>
        <w:instrText>ADDIN CNKISM.UserStyle</w:instrText>
      </w:r>
      <w:r>
        <w:rPr>
          <w:rFonts w:ascii="仿宋_GB2312" w:eastAsia="仿宋_GB2312"/>
          <w:b/>
          <w:sz w:val="30"/>
          <w:szCs w:val="30"/>
        </w:rPr>
      </w:r>
      <w:r>
        <w:rPr>
          <w:rFonts w:ascii="仿宋_GB2312" w:eastAsia="仿宋_GB2312"/>
          <w:b/>
          <w:sz w:val="30"/>
          <w:szCs w:val="30"/>
        </w:rPr>
        <w:fldChar w:fldCharType="separate"/>
      </w:r>
      <w:r>
        <w:rPr>
          <w:rFonts w:ascii="仿宋_GB2312" w:eastAsia="仿宋_GB2312"/>
          <w:b/>
          <w:sz w:val="30"/>
          <w:szCs w:val="30"/>
        </w:rPr>
        <w:fldChar w:fldCharType="end"/>
      </w:r>
      <w:r w:rsidR="007A2D79" w:rsidRPr="007A2D79">
        <w:rPr>
          <w:rFonts w:ascii="仿宋_GB2312" w:eastAsia="仿宋_GB2312" w:hint="eastAsia"/>
          <w:b/>
          <w:sz w:val="30"/>
          <w:szCs w:val="30"/>
        </w:rPr>
        <w:t>山东</w:t>
      </w:r>
      <w:r w:rsidR="00251E78">
        <w:rPr>
          <w:rFonts w:ascii="仿宋_GB2312" w:eastAsia="仿宋_GB2312" w:hint="eastAsia"/>
          <w:b/>
          <w:sz w:val="30"/>
          <w:szCs w:val="30"/>
        </w:rPr>
        <w:t>体育学院教育</w:t>
      </w:r>
      <w:r w:rsidR="005633CC" w:rsidRPr="007A2D79">
        <w:rPr>
          <w:rFonts w:ascii="仿宋_GB2312" w:eastAsia="仿宋_GB2312" w:hint="eastAsia"/>
          <w:b/>
          <w:sz w:val="30"/>
          <w:szCs w:val="30"/>
        </w:rPr>
        <w:t>学</w:t>
      </w:r>
      <w:r w:rsidR="007A2D79" w:rsidRPr="007A2D79">
        <w:rPr>
          <w:rFonts w:ascii="仿宋_GB2312" w:eastAsia="仿宋_GB2312" w:hint="eastAsia"/>
          <w:b/>
          <w:sz w:val="30"/>
          <w:szCs w:val="30"/>
        </w:rPr>
        <w:t>硕士</w:t>
      </w:r>
      <w:r w:rsidR="005633CC" w:rsidRPr="007A2D79">
        <w:rPr>
          <w:rFonts w:ascii="仿宋_GB2312" w:eastAsia="仿宋_GB2312" w:hint="eastAsia"/>
          <w:b/>
          <w:sz w:val="30"/>
          <w:szCs w:val="30"/>
        </w:rPr>
        <w:t>学科</w:t>
      </w:r>
      <w:r w:rsidR="00251E78">
        <w:rPr>
          <w:rFonts w:ascii="仿宋_GB2312" w:eastAsia="仿宋_GB2312" w:hint="eastAsia"/>
          <w:b/>
          <w:sz w:val="30"/>
          <w:szCs w:val="30"/>
        </w:rPr>
        <w:t>专业</w:t>
      </w:r>
      <w:r w:rsidR="00251E78">
        <w:rPr>
          <w:rFonts w:ascii="仿宋_GB2312" w:eastAsia="仿宋_GB2312"/>
          <w:b/>
          <w:sz w:val="30"/>
          <w:szCs w:val="30"/>
        </w:rPr>
        <w:t>名称</w:t>
      </w:r>
      <w:r w:rsidR="005633CC" w:rsidRPr="007A2D79">
        <w:rPr>
          <w:rFonts w:ascii="仿宋_GB2312" w:eastAsia="仿宋_GB2312" w:hint="eastAsia"/>
          <w:b/>
          <w:sz w:val="30"/>
          <w:szCs w:val="30"/>
        </w:rPr>
        <w:t>及代码表</w:t>
      </w:r>
    </w:p>
    <w:p w14:paraId="25C3DF06" w14:textId="77777777" w:rsidR="002E7CCD" w:rsidRPr="007A2D79" w:rsidRDefault="002E7CCD" w:rsidP="007317D0">
      <w:pPr>
        <w:spacing w:line="360" w:lineRule="auto"/>
        <w:jc w:val="center"/>
        <w:rPr>
          <w:rFonts w:ascii="仿宋_GB2312" w:eastAsia="仿宋_GB2312" w:hint="eastAsia"/>
          <w:b/>
          <w:sz w:val="30"/>
          <w:szCs w:val="30"/>
        </w:rPr>
      </w:pPr>
    </w:p>
    <w:tbl>
      <w:tblPr>
        <w:tblW w:w="8364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403"/>
        <w:gridCol w:w="2977"/>
        <w:gridCol w:w="2984"/>
      </w:tblGrid>
      <w:tr w:rsidR="005633CC" w:rsidRPr="007A2D79" w14:paraId="483B6602" w14:textId="77777777" w:rsidTr="001850CF">
        <w:trPr>
          <w:jc w:val="center"/>
        </w:trPr>
        <w:tc>
          <w:tcPr>
            <w:tcW w:w="2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82F63C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b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b/>
                <w:sz w:val="30"/>
                <w:szCs w:val="30"/>
              </w:rPr>
              <w:t>学科代码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02D4EE4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b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b/>
                <w:sz w:val="30"/>
                <w:szCs w:val="30"/>
              </w:rPr>
              <w:t>学科（专业）名称</w:t>
            </w:r>
          </w:p>
        </w:tc>
        <w:tc>
          <w:tcPr>
            <w:tcW w:w="2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38344E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b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b/>
                <w:sz w:val="30"/>
                <w:szCs w:val="30"/>
              </w:rPr>
              <w:t>备注</w:t>
            </w:r>
          </w:p>
        </w:tc>
      </w:tr>
      <w:tr w:rsidR="005633CC" w:rsidRPr="007A2D79" w14:paraId="43D1A937" w14:textId="77777777" w:rsidTr="001850CF">
        <w:trPr>
          <w:jc w:val="center"/>
        </w:trPr>
        <w:tc>
          <w:tcPr>
            <w:tcW w:w="240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29C5341E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0403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0D6D3121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体育学</w:t>
            </w:r>
          </w:p>
        </w:tc>
        <w:tc>
          <w:tcPr>
            <w:tcW w:w="2984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31026461" w14:textId="77777777" w:rsidR="005633CC" w:rsidRPr="007A2D79" w:rsidRDefault="00251E78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一级学科</w:t>
            </w:r>
            <w:r w:rsidR="001850CF">
              <w:rPr>
                <w:rFonts w:ascii="仿宋_GB2312" w:eastAsia="仿宋_GB2312" w:hAnsi="仿宋" w:hint="eastAsia"/>
                <w:sz w:val="30"/>
                <w:szCs w:val="30"/>
              </w:rPr>
              <w:t>学位</w:t>
            </w:r>
            <w:r w:rsidR="001850CF">
              <w:rPr>
                <w:rFonts w:ascii="仿宋_GB2312" w:eastAsia="仿宋_GB2312" w:hAnsi="仿宋"/>
                <w:sz w:val="30"/>
                <w:szCs w:val="30"/>
              </w:rPr>
              <w:t>授权点</w:t>
            </w:r>
          </w:p>
        </w:tc>
      </w:tr>
      <w:tr w:rsidR="005633CC" w:rsidRPr="007A2D79" w14:paraId="61782EC3" w14:textId="77777777" w:rsidTr="001850CF">
        <w:trPr>
          <w:jc w:val="center"/>
        </w:trPr>
        <w:tc>
          <w:tcPr>
            <w:tcW w:w="2403" w:type="dxa"/>
            <w:tcBorders>
              <w:top w:val="nil"/>
              <w:bottom w:val="nil"/>
            </w:tcBorders>
            <w:shd w:val="clear" w:color="auto" w:fill="FFFFFF"/>
          </w:tcPr>
          <w:p w14:paraId="5D5583DC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040301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14:paraId="34B089CE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体育人文社会学</w:t>
            </w:r>
          </w:p>
        </w:tc>
        <w:tc>
          <w:tcPr>
            <w:tcW w:w="2984" w:type="dxa"/>
            <w:tcBorders>
              <w:top w:val="nil"/>
              <w:bottom w:val="nil"/>
            </w:tcBorders>
            <w:shd w:val="clear" w:color="auto" w:fill="FFFFFF"/>
          </w:tcPr>
          <w:p w14:paraId="73A3797A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二级学科</w:t>
            </w:r>
          </w:p>
        </w:tc>
      </w:tr>
      <w:tr w:rsidR="005633CC" w:rsidRPr="007A2D79" w14:paraId="7E39B767" w14:textId="77777777" w:rsidTr="001850CF">
        <w:trPr>
          <w:jc w:val="center"/>
        </w:trPr>
        <w:tc>
          <w:tcPr>
            <w:tcW w:w="2403" w:type="dxa"/>
            <w:tcBorders>
              <w:top w:val="nil"/>
              <w:bottom w:val="nil"/>
            </w:tcBorders>
            <w:shd w:val="clear" w:color="auto" w:fill="FFFFFF"/>
          </w:tcPr>
          <w:p w14:paraId="5AA6C8D4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040302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14:paraId="4B734CA0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运动人体科学</w:t>
            </w:r>
          </w:p>
        </w:tc>
        <w:tc>
          <w:tcPr>
            <w:tcW w:w="2984" w:type="dxa"/>
            <w:tcBorders>
              <w:top w:val="nil"/>
              <w:bottom w:val="nil"/>
            </w:tcBorders>
            <w:shd w:val="clear" w:color="auto" w:fill="FFFFFF"/>
          </w:tcPr>
          <w:p w14:paraId="214F6746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二级学科</w:t>
            </w:r>
          </w:p>
        </w:tc>
      </w:tr>
      <w:tr w:rsidR="007A2D79" w:rsidRPr="007A2D79" w14:paraId="7AF2196A" w14:textId="77777777" w:rsidTr="001850CF">
        <w:trPr>
          <w:jc w:val="center"/>
        </w:trPr>
        <w:tc>
          <w:tcPr>
            <w:tcW w:w="2403" w:type="dxa"/>
            <w:tcBorders>
              <w:top w:val="nil"/>
              <w:bottom w:val="nil"/>
            </w:tcBorders>
            <w:shd w:val="clear" w:color="auto" w:fill="FFFFFF"/>
          </w:tcPr>
          <w:p w14:paraId="073DD57F" w14:textId="77777777" w:rsidR="007A2D79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040303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14:paraId="6A340BFA" w14:textId="77777777" w:rsidR="007A2D79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体育教育训练学</w:t>
            </w:r>
          </w:p>
        </w:tc>
        <w:tc>
          <w:tcPr>
            <w:tcW w:w="2984" w:type="dxa"/>
            <w:tcBorders>
              <w:top w:val="nil"/>
              <w:bottom w:val="nil"/>
            </w:tcBorders>
            <w:shd w:val="clear" w:color="auto" w:fill="FFFFFF"/>
          </w:tcPr>
          <w:p w14:paraId="69BC616A" w14:textId="77777777" w:rsidR="007A2D79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二级学科</w:t>
            </w:r>
          </w:p>
        </w:tc>
      </w:tr>
      <w:tr w:rsidR="005633CC" w:rsidRPr="007A2D79" w14:paraId="1FBBC14A" w14:textId="77777777" w:rsidTr="001850CF">
        <w:trPr>
          <w:jc w:val="center"/>
        </w:trPr>
        <w:tc>
          <w:tcPr>
            <w:tcW w:w="2403" w:type="dxa"/>
            <w:tcBorders>
              <w:top w:val="nil"/>
              <w:bottom w:val="nil"/>
            </w:tcBorders>
            <w:shd w:val="clear" w:color="auto" w:fill="FFFFFF"/>
          </w:tcPr>
          <w:p w14:paraId="34C5E5A7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040304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14:paraId="270811F5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民族传统体育学</w:t>
            </w:r>
          </w:p>
        </w:tc>
        <w:tc>
          <w:tcPr>
            <w:tcW w:w="2984" w:type="dxa"/>
            <w:tcBorders>
              <w:top w:val="nil"/>
              <w:bottom w:val="nil"/>
            </w:tcBorders>
            <w:shd w:val="clear" w:color="auto" w:fill="FFFFFF"/>
          </w:tcPr>
          <w:p w14:paraId="7BA5B91E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二级学科</w:t>
            </w:r>
          </w:p>
        </w:tc>
      </w:tr>
      <w:tr w:rsidR="005633CC" w:rsidRPr="007A2D79" w14:paraId="20293A93" w14:textId="77777777" w:rsidTr="001850CF">
        <w:trPr>
          <w:jc w:val="center"/>
        </w:trPr>
        <w:tc>
          <w:tcPr>
            <w:tcW w:w="2403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0F3046F" w14:textId="77777777" w:rsidR="005633CC" w:rsidRPr="007A2D79" w:rsidRDefault="008451DE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0403Z2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5FDD3EB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运动康复学</w:t>
            </w:r>
          </w:p>
        </w:tc>
        <w:tc>
          <w:tcPr>
            <w:tcW w:w="2984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75B79DAF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二级学科</w:t>
            </w:r>
          </w:p>
        </w:tc>
      </w:tr>
    </w:tbl>
    <w:p w14:paraId="68B8DC29" w14:textId="77777777" w:rsidR="00B455E2" w:rsidRPr="007A2D79" w:rsidRDefault="00B455E2" w:rsidP="007317D0">
      <w:pPr>
        <w:snapToGrid w:val="0"/>
        <w:spacing w:line="360" w:lineRule="auto"/>
        <w:rPr>
          <w:rFonts w:ascii="仿宋_GB2312" w:eastAsia="仿宋_GB2312"/>
          <w:sz w:val="30"/>
          <w:szCs w:val="30"/>
        </w:rPr>
      </w:pPr>
    </w:p>
    <w:p w14:paraId="16E30B08" w14:textId="77777777" w:rsidR="005633CC" w:rsidRPr="007A2D79" w:rsidRDefault="007A2D79" w:rsidP="007317D0">
      <w:pPr>
        <w:snapToGrid w:val="0"/>
        <w:spacing w:line="360" w:lineRule="auto"/>
        <w:jc w:val="center"/>
        <w:rPr>
          <w:rFonts w:ascii="仿宋_GB2312" w:eastAsia="仿宋_GB2312" w:hAnsi="仿宋"/>
          <w:b/>
          <w:sz w:val="30"/>
          <w:szCs w:val="30"/>
        </w:rPr>
      </w:pPr>
      <w:r w:rsidRPr="007A2D79">
        <w:rPr>
          <w:rFonts w:ascii="仿宋_GB2312" w:eastAsia="仿宋_GB2312" w:hAnsi="仿宋" w:hint="eastAsia"/>
          <w:b/>
          <w:sz w:val="30"/>
          <w:szCs w:val="30"/>
        </w:rPr>
        <w:t>山东</w:t>
      </w:r>
      <w:r w:rsidR="005633CC" w:rsidRPr="007A2D79">
        <w:rPr>
          <w:rFonts w:ascii="仿宋_GB2312" w:eastAsia="仿宋_GB2312" w:hAnsi="仿宋" w:hint="eastAsia"/>
          <w:b/>
          <w:sz w:val="30"/>
          <w:szCs w:val="30"/>
        </w:rPr>
        <w:t>体育学院</w:t>
      </w:r>
      <w:r w:rsidR="00251E78">
        <w:rPr>
          <w:rFonts w:ascii="仿宋_GB2312" w:eastAsia="仿宋_GB2312" w:hAnsi="仿宋" w:hint="eastAsia"/>
          <w:b/>
          <w:sz w:val="30"/>
          <w:szCs w:val="30"/>
        </w:rPr>
        <w:t>体育</w:t>
      </w:r>
      <w:r w:rsidR="005633CC" w:rsidRPr="007A2D79">
        <w:rPr>
          <w:rFonts w:ascii="仿宋_GB2312" w:eastAsia="仿宋_GB2312" w:hAnsi="仿宋" w:hint="eastAsia"/>
          <w:b/>
          <w:sz w:val="30"/>
          <w:szCs w:val="30"/>
        </w:rPr>
        <w:t>硕士专业学位</w:t>
      </w:r>
      <w:r w:rsidR="001850CF">
        <w:rPr>
          <w:rFonts w:ascii="仿宋_GB2312" w:eastAsia="仿宋_GB2312" w:hAnsi="仿宋" w:hint="eastAsia"/>
          <w:b/>
          <w:sz w:val="30"/>
          <w:szCs w:val="30"/>
        </w:rPr>
        <w:t>授权点</w:t>
      </w:r>
      <w:r w:rsidR="001850CF">
        <w:rPr>
          <w:rFonts w:ascii="仿宋_GB2312" w:eastAsia="仿宋_GB2312" w:hAnsi="仿宋"/>
          <w:b/>
          <w:sz w:val="30"/>
          <w:szCs w:val="30"/>
        </w:rPr>
        <w:t>（领域）</w:t>
      </w:r>
      <w:r w:rsidR="00251E78">
        <w:rPr>
          <w:rFonts w:ascii="仿宋_GB2312" w:eastAsia="仿宋_GB2312" w:hAnsi="仿宋" w:hint="eastAsia"/>
          <w:b/>
          <w:sz w:val="30"/>
          <w:szCs w:val="30"/>
        </w:rPr>
        <w:t>及</w:t>
      </w:r>
      <w:r w:rsidR="005633CC" w:rsidRPr="007A2D79">
        <w:rPr>
          <w:rFonts w:ascii="仿宋_GB2312" w:eastAsia="仿宋_GB2312" w:hAnsi="仿宋" w:hint="eastAsia"/>
          <w:b/>
          <w:sz w:val="30"/>
          <w:szCs w:val="30"/>
        </w:rPr>
        <w:t>代码表</w:t>
      </w:r>
    </w:p>
    <w:tbl>
      <w:tblPr>
        <w:tblW w:w="850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76"/>
        <w:gridCol w:w="3678"/>
        <w:gridCol w:w="2551"/>
      </w:tblGrid>
      <w:tr w:rsidR="005633CC" w:rsidRPr="007A2D79" w14:paraId="1A522E39" w14:textId="77777777" w:rsidTr="001850CF">
        <w:trPr>
          <w:jc w:val="center"/>
        </w:trPr>
        <w:tc>
          <w:tcPr>
            <w:tcW w:w="2276" w:type="dxa"/>
            <w:tcBorders>
              <w:bottom w:val="single" w:sz="4" w:space="0" w:color="auto"/>
            </w:tcBorders>
            <w:shd w:val="clear" w:color="auto" w:fill="FFFFFF"/>
          </w:tcPr>
          <w:p w14:paraId="1F2AE83B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b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b/>
                <w:sz w:val="30"/>
                <w:szCs w:val="30"/>
              </w:rPr>
              <w:t>学科代码</w:t>
            </w:r>
          </w:p>
        </w:tc>
        <w:tc>
          <w:tcPr>
            <w:tcW w:w="3678" w:type="dxa"/>
            <w:tcBorders>
              <w:bottom w:val="single" w:sz="4" w:space="0" w:color="auto"/>
            </w:tcBorders>
            <w:shd w:val="clear" w:color="auto" w:fill="FFFFFF"/>
          </w:tcPr>
          <w:p w14:paraId="4C1BED5C" w14:textId="77777777" w:rsidR="005633CC" w:rsidRPr="007A2D79" w:rsidRDefault="000979AD" w:rsidP="001850CF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b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b/>
                <w:sz w:val="30"/>
                <w:szCs w:val="30"/>
              </w:rPr>
              <w:t>专业</w:t>
            </w:r>
            <w:r>
              <w:rPr>
                <w:rFonts w:ascii="仿宋_GB2312" w:eastAsia="仿宋_GB2312" w:hAnsi="仿宋"/>
                <w:b/>
                <w:sz w:val="30"/>
                <w:szCs w:val="30"/>
              </w:rPr>
              <w:t>学位</w:t>
            </w:r>
            <w:r w:rsidR="001850CF">
              <w:rPr>
                <w:rFonts w:ascii="仿宋_GB2312" w:eastAsia="仿宋_GB2312" w:hAnsi="仿宋" w:hint="eastAsia"/>
                <w:b/>
                <w:sz w:val="30"/>
                <w:szCs w:val="30"/>
              </w:rPr>
              <w:t>授权点</w:t>
            </w:r>
            <w:r w:rsidR="001850CF">
              <w:rPr>
                <w:rFonts w:ascii="仿宋_GB2312" w:eastAsia="仿宋_GB2312" w:hAnsi="仿宋"/>
                <w:b/>
                <w:sz w:val="30"/>
                <w:szCs w:val="30"/>
              </w:rPr>
              <w:t>（领域）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14:paraId="666DB8AA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b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b/>
                <w:sz w:val="30"/>
                <w:szCs w:val="30"/>
              </w:rPr>
              <w:t>备注</w:t>
            </w:r>
          </w:p>
        </w:tc>
      </w:tr>
      <w:tr w:rsidR="005633CC" w:rsidRPr="007A2D79" w14:paraId="2C91E786" w14:textId="77777777" w:rsidTr="001850CF">
        <w:trPr>
          <w:jc w:val="center"/>
        </w:trPr>
        <w:tc>
          <w:tcPr>
            <w:tcW w:w="2276" w:type="dxa"/>
            <w:tcBorders>
              <w:top w:val="nil"/>
              <w:bottom w:val="nil"/>
            </w:tcBorders>
            <w:shd w:val="clear" w:color="auto" w:fill="FFFFFF"/>
          </w:tcPr>
          <w:p w14:paraId="5DC3F9BA" w14:textId="77777777" w:rsidR="005633CC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0452</w:t>
            </w:r>
          </w:p>
        </w:tc>
        <w:tc>
          <w:tcPr>
            <w:tcW w:w="3678" w:type="dxa"/>
            <w:tcBorders>
              <w:top w:val="nil"/>
              <w:bottom w:val="nil"/>
            </w:tcBorders>
            <w:shd w:val="clear" w:color="auto" w:fill="FFFFFF"/>
          </w:tcPr>
          <w:p w14:paraId="4250372D" w14:textId="77777777" w:rsidR="005633CC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体育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FFFFFF"/>
          </w:tcPr>
          <w:p w14:paraId="1A6194B0" w14:textId="77777777" w:rsidR="005633CC" w:rsidRPr="007A2D79" w:rsidRDefault="000979AD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专业</w:t>
            </w:r>
            <w:r w:rsidR="001850CF">
              <w:rPr>
                <w:rFonts w:ascii="仿宋_GB2312" w:eastAsia="仿宋_GB2312" w:hAnsi="仿宋"/>
                <w:sz w:val="30"/>
                <w:szCs w:val="30"/>
              </w:rPr>
              <w:t>学位</w:t>
            </w:r>
            <w:r w:rsidR="001850CF">
              <w:rPr>
                <w:rFonts w:ascii="仿宋_GB2312" w:eastAsia="仿宋_GB2312" w:hAnsi="仿宋" w:hint="eastAsia"/>
                <w:sz w:val="30"/>
                <w:szCs w:val="30"/>
              </w:rPr>
              <w:t>授权点</w:t>
            </w:r>
          </w:p>
        </w:tc>
      </w:tr>
      <w:tr w:rsidR="005633CC" w:rsidRPr="007A2D79" w14:paraId="5465B292" w14:textId="77777777" w:rsidTr="001850CF">
        <w:trPr>
          <w:jc w:val="center"/>
        </w:trPr>
        <w:tc>
          <w:tcPr>
            <w:tcW w:w="2276" w:type="dxa"/>
            <w:tcBorders>
              <w:top w:val="nil"/>
              <w:bottom w:val="nil"/>
            </w:tcBorders>
            <w:shd w:val="clear" w:color="auto" w:fill="FFFFFF"/>
          </w:tcPr>
          <w:p w14:paraId="746BD35F" w14:textId="77777777" w:rsidR="005633CC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045201</w:t>
            </w:r>
          </w:p>
        </w:tc>
        <w:tc>
          <w:tcPr>
            <w:tcW w:w="3678" w:type="dxa"/>
            <w:tcBorders>
              <w:top w:val="nil"/>
              <w:bottom w:val="nil"/>
            </w:tcBorders>
            <w:shd w:val="clear" w:color="auto" w:fill="FFFFFF"/>
          </w:tcPr>
          <w:p w14:paraId="6798DF97" w14:textId="77777777" w:rsidR="005633CC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体育教学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FFFFFF"/>
          </w:tcPr>
          <w:p w14:paraId="6EC69C43" w14:textId="77777777" w:rsidR="005633CC" w:rsidRPr="007A2D79" w:rsidRDefault="001850CF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1850CF">
              <w:rPr>
                <w:rFonts w:ascii="仿宋_GB2312" w:eastAsia="仿宋_GB2312" w:hAnsi="仿宋" w:hint="eastAsia"/>
                <w:sz w:val="30"/>
                <w:szCs w:val="30"/>
              </w:rPr>
              <w:t>专业学位领域</w:t>
            </w:r>
          </w:p>
        </w:tc>
      </w:tr>
      <w:tr w:rsidR="005633CC" w:rsidRPr="007A2D79" w14:paraId="3363AC9F" w14:textId="77777777" w:rsidTr="001850CF">
        <w:trPr>
          <w:jc w:val="center"/>
        </w:trPr>
        <w:tc>
          <w:tcPr>
            <w:tcW w:w="2276" w:type="dxa"/>
            <w:tcBorders>
              <w:top w:val="nil"/>
              <w:bottom w:val="nil"/>
            </w:tcBorders>
            <w:shd w:val="clear" w:color="auto" w:fill="FFFFFF"/>
          </w:tcPr>
          <w:p w14:paraId="5C806B05" w14:textId="77777777" w:rsidR="005633CC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045202</w:t>
            </w:r>
          </w:p>
        </w:tc>
        <w:tc>
          <w:tcPr>
            <w:tcW w:w="3678" w:type="dxa"/>
            <w:tcBorders>
              <w:top w:val="nil"/>
              <w:bottom w:val="nil"/>
            </w:tcBorders>
            <w:shd w:val="clear" w:color="auto" w:fill="FFFFFF"/>
          </w:tcPr>
          <w:p w14:paraId="459692CE" w14:textId="77777777" w:rsidR="005633CC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运动训练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FFFFFF"/>
          </w:tcPr>
          <w:p w14:paraId="3C8AC992" w14:textId="77777777" w:rsidR="005633CC" w:rsidRPr="007A2D79" w:rsidRDefault="001850CF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1850CF">
              <w:rPr>
                <w:rFonts w:ascii="仿宋_GB2312" w:eastAsia="仿宋_GB2312" w:hAnsi="仿宋" w:hint="eastAsia"/>
                <w:sz w:val="30"/>
                <w:szCs w:val="30"/>
              </w:rPr>
              <w:t>专业学位领域</w:t>
            </w:r>
          </w:p>
        </w:tc>
      </w:tr>
      <w:tr w:rsidR="005633CC" w:rsidRPr="007A2D79" w14:paraId="141F468F" w14:textId="77777777" w:rsidTr="001850CF">
        <w:trPr>
          <w:jc w:val="center"/>
        </w:trPr>
        <w:tc>
          <w:tcPr>
            <w:tcW w:w="2276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1E22DA6" w14:textId="77777777" w:rsidR="005633CC" w:rsidRPr="007A2D79" w:rsidRDefault="005633CC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04</w:t>
            </w:r>
            <w:r w:rsidR="007A2D79" w:rsidRPr="007A2D79">
              <w:rPr>
                <w:rFonts w:ascii="仿宋_GB2312" w:eastAsia="仿宋_GB2312" w:hAnsi="仿宋" w:hint="eastAsia"/>
                <w:sz w:val="30"/>
                <w:szCs w:val="30"/>
              </w:rPr>
              <w:t>5203</w:t>
            </w:r>
          </w:p>
        </w:tc>
        <w:tc>
          <w:tcPr>
            <w:tcW w:w="367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CFE03A3" w14:textId="77777777" w:rsidR="005633CC" w:rsidRPr="007A2D79" w:rsidRDefault="007A2D79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7A2D79">
              <w:rPr>
                <w:rFonts w:ascii="仿宋_GB2312" w:eastAsia="仿宋_GB2312" w:hAnsi="仿宋" w:hint="eastAsia"/>
                <w:sz w:val="30"/>
                <w:szCs w:val="30"/>
              </w:rPr>
              <w:t>社会体育指导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7DE3EE3" w14:textId="77777777" w:rsidR="005633CC" w:rsidRPr="007A2D79" w:rsidRDefault="001850CF" w:rsidP="007317D0">
            <w:pPr>
              <w:snapToGrid w:val="0"/>
              <w:spacing w:line="360" w:lineRule="auto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 w:rsidRPr="001850CF">
              <w:rPr>
                <w:rFonts w:ascii="仿宋_GB2312" w:eastAsia="仿宋_GB2312" w:hAnsi="仿宋" w:hint="eastAsia"/>
                <w:sz w:val="30"/>
                <w:szCs w:val="30"/>
              </w:rPr>
              <w:t>专业学位领域</w:t>
            </w:r>
          </w:p>
        </w:tc>
      </w:tr>
    </w:tbl>
    <w:p w14:paraId="0EE2A95A" w14:textId="77777777" w:rsidR="005633CC" w:rsidRPr="007A2D79" w:rsidRDefault="005633CC" w:rsidP="007317D0">
      <w:pPr>
        <w:spacing w:line="360" w:lineRule="auto"/>
        <w:ind w:left="602" w:hangingChars="200" w:hanging="602"/>
        <w:rPr>
          <w:rFonts w:ascii="仿宋_GB2312" w:eastAsia="仿宋_GB2312"/>
          <w:b/>
          <w:sz w:val="30"/>
          <w:szCs w:val="30"/>
        </w:rPr>
      </w:pPr>
    </w:p>
    <w:sectPr w:rsidR="005633CC" w:rsidRPr="007A2D79" w:rsidSect="005633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BF118" w14:textId="77777777" w:rsidR="001F04EC" w:rsidRDefault="001F04EC" w:rsidP="005633CC">
      <w:r>
        <w:separator/>
      </w:r>
    </w:p>
  </w:endnote>
  <w:endnote w:type="continuationSeparator" w:id="0">
    <w:p w14:paraId="0F23A98D" w14:textId="77777777" w:rsidR="001F04EC" w:rsidRDefault="001F04EC" w:rsidP="0056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_GB2312">
    <w:altName w:val="仿宋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25900" w14:textId="77777777" w:rsidR="001F04EC" w:rsidRDefault="001F04EC" w:rsidP="005633CC">
      <w:r>
        <w:separator/>
      </w:r>
    </w:p>
  </w:footnote>
  <w:footnote w:type="continuationSeparator" w:id="0">
    <w:p w14:paraId="12AB510A" w14:textId="77777777" w:rsidR="001F04EC" w:rsidRDefault="001F04EC" w:rsidP="005633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B2"/>
    <w:rsid w:val="000012F6"/>
    <w:rsid w:val="00003FF1"/>
    <w:rsid w:val="00004E07"/>
    <w:rsid w:val="00005496"/>
    <w:rsid w:val="00005522"/>
    <w:rsid w:val="00005D93"/>
    <w:rsid w:val="000061E1"/>
    <w:rsid w:val="00007C96"/>
    <w:rsid w:val="00010190"/>
    <w:rsid w:val="00010C7E"/>
    <w:rsid w:val="00011A16"/>
    <w:rsid w:val="00012426"/>
    <w:rsid w:val="0001523C"/>
    <w:rsid w:val="00017263"/>
    <w:rsid w:val="00021D1A"/>
    <w:rsid w:val="00022AEF"/>
    <w:rsid w:val="00022C8C"/>
    <w:rsid w:val="0002375A"/>
    <w:rsid w:val="00024EDF"/>
    <w:rsid w:val="00025AC1"/>
    <w:rsid w:val="00025F27"/>
    <w:rsid w:val="00026292"/>
    <w:rsid w:val="00026321"/>
    <w:rsid w:val="00027112"/>
    <w:rsid w:val="000273CD"/>
    <w:rsid w:val="0002743E"/>
    <w:rsid w:val="00030229"/>
    <w:rsid w:val="0003081B"/>
    <w:rsid w:val="000312E5"/>
    <w:rsid w:val="00031392"/>
    <w:rsid w:val="00031475"/>
    <w:rsid w:val="00031AA1"/>
    <w:rsid w:val="000346B2"/>
    <w:rsid w:val="00034DC9"/>
    <w:rsid w:val="0003739F"/>
    <w:rsid w:val="0003745D"/>
    <w:rsid w:val="000418C3"/>
    <w:rsid w:val="00042157"/>
    <w:rsid w:val="000425BF"/>
    <w:rsid w:val="00042CF4"/>
    <w:rsid w:val="00042E47"/>
    <w:rsid w:val="000457CD"/>
    <w:rsid w:val="00047384"/>
    <w:rsid w:val="00047E0E"/>
    <w:rsid w:val="00051D42"/>
    <w:rsid w:val="0005245E"/>
    <w:rsid w:val="0005283E"/>
    <w:rsid w:val="00053B75"/>
    <w:rsid w:val="00055D48"/>
    <w:rsid w:val="00056EA6"/>
    <w:rsid w:val="00057237"/>
    <w:rsid w:val="0006003B"/>
    <w:rsid w:val="00060737"/>
    <w:rsid w:val="00061098"/>
    <w:rsid w:val="00061C2A"/>
    <w:rsid w:val="00061F61"/>
    <w:rsid w:val="00062BAE"/>
    <w:rsid w:val="00063137"/>
    <w:rsid w:val="000651DF"/>
    <w:rsid w:val="00065CF5"/>
    <w:rsid w:val="00066113"/>
    <w:rsid w:val="0006662C"/>
    <w:rsid w:val="00066EB7"/>
    <w:rsid w:val="00067972"/>
    <w:rsid w:val="00070266"/>
    <w:rsid w:val="00070793"/>
    <w:rsid w:val="00070F4B"/>
    <w:rsid w:val="00072062"/>
    <w:rsid w:val="0007246B"/>
    <w:rsid w:val="0007396B"/>
    <w:rsid w:val="00073B0C"/>
    <w:rsid w:val="000742FC"/>
    <w:rsid w:val="00074F97"/>
    <w:rsid w:val="00077A6A"/>
    <w:rsid w:val="000805BF"/>
    <w:rsid w:val="000815ED"/>
    <w:rsid w:val="0008247A"/>
    <w:rsid w:val="00083E21"/>
    <w:rsid w:val="00084019"/>
    <w:rsid w:val="00084466"/>
    <w:rsid w:val="0008508A"/>
    <w:rsid w:val="00085CA6"/>
    <w:rsid w:val="000906F2"/>
    <w:rsid w:val="0009221D"/>
    <w:rsid w:val="000938F0"/>
    <w:rsid w:val="000953D6"/>
    <w:rsid w:val="00097961"/>
    <w:rsid w:val="000979AD"/>
    <w:rsid w:val="00097A53"/>
    <w:rsid w:val="000A076A"/>
    <w:rsid w:val="000A07B4"/>
    <w:rsid w:val="000A2A71"/>
    <w:rsid w:val="000A44EE"/>
    <w:rsid w:val="000A4A2E"/>
    <w:rsid w:val="000A5ED2"/>
    <w:rsid w:val="000A6EAF"/>
    <w:rsid w:val="000A78FC"/>
    <w:rsid w:val="000A7B63"/>
    <w:rsid w:val="000B10B2"/>
    <w:rsid w:val="000B1A58"/>
    <w:rsid w:val="000B3AAC"/>
    <w:rsid w:val="000B51EF"/>
    <w:rsid w:val="000B56B7"/>
    <w:rsid w:val="000C0204"/>
    <w:rsid w:val="000C2CFB"/>
    <w:rsid w:val="000C3A4B"/>
    <w:rsid w:val="000C3D86"/>
    <w:rsid w:val="000C41C5"/>
    <w:rsid w:val="000C49A7"/>
    <w:rsid w:val="000C59E4"/>
    <w:rsid w:val="000C6516"/>
    <w:rsid w:val="000C7338"/>
    <w:rsid w:val="000C7978"/>
    <w:rsid w:val="000D0EF6"/>
    <w:rsid w:val="000D59D9"/>
    <w:rsid w:val="000D69A4"/>
    <w:rsid w:val="000D69EA"/>
    <w:rsid w:val="000D6E52"/>
    <w:rsid w:val="000E00A3"/>
    <w:rsid w:val="000E042C"/>
    <w:rsid w:val="000E0F97"/>
    <w:rsid w:val="000E3D4C"/>
    <w:rsid w:val="000E59D3"/>
    <w:rsid w:val="000E78A2"/>
    <w:rsid w:val="000F11CE"/>
    <w:rsid w:val="000F1D3E"/>
    <w:rsid w:val="000F28B4"/>
    <w:rsid w:val="000F29A9"/>
    <w:rsid w:val="000F40D3"/>
    <w:rsid w:val="000F4887"/>
    <w:rsid w:val="000F48B0"/>
    <w:rsid w:val="000F617F"/>
    <w:rsid w:val="001005AB"/>
    <w:rsid w:val="00101D8C"/>
    <w:rsid w:val="00103D9F"/>
    <w:rsid w:val="00104EEE"/>
    <w:rsid w:val="00105316"/>
    <w:rsid w:val="0010743F"/>
    <w:rsid w:val="001074FF"/>
    <w:rsid w:val="001076FF"/>
    <w:rsid w:val="001077E9"/>
    <w:rsid w:val="00111309"/>
    <w:rsid w:val="00111ABB"/>
    <w:rsid w:val="0011272E"/>
    <w:rsid w:val="00113595"/>
    <w:rsid w:val="0011768B"/>
    <w:rsid w:val="00121A39"/>
    <w:rsid w:val="00121F46"/>
    <w:rsid w:val="0012220F"/>
    <w:rsid w:val="00123A24"/>
    <w:rsid w:val="001247AE"/>
    <w:rsid w:val="001261DD"/>
    <w:rsid w:val="00130032"/>
    <w:rsid w:val="001304B4"/>
    <w:rsid w:val="0013113B"/>
    <w:rsid w:val="00131E7A"/>
    <w:rsid w:val="00134E9C"/>
    <w:rsid w:val="0013533A"/>
    <w:rsid w:val="00135D10"/>
    <w:rsid w:val="001364F9"/>
    <w:rsid w:val="001407E4"/>
    <w:rsid w:val="00141020"/>
    <w:rsid w:val="001423BD"/>
    <w:rsid w:val="001425C2"/>
    <w:rsid w:val="00142A0D"/>
    <w:rsid w:val="001437EC"/>
    <w:rsid w:val="0014407F"/>
    <w:rsid w:val="00147124"/>
    <w:rsid w:val="00147EE1"/>
    <w:rsid w:val="001506BF"/>
    <w:rsid w:val="00151836"/>
    <w:rsid w:val="00152026"/>
    <w:rsid w:val="00156149"/>
    <w:rsid w:val="00160CF2"/>
    <w:rsid w:val="00162356"/>
    <w:rsid w:val="001635BC"/>
    <w:rsid w:val="00164156"/>
    <w:rsid w:val="0016419D"/>
    <w:rsid w:val="001644FB"/>
    <w:rsid w:val="00164917"/>
    <w:rsid w:val="001653E7"/>
    <w:rsid w:val="001666A0"/>
    <w:rsid w:val="00170D9C"/>
    <w:rsid w:val="001734AC"/>
    <w:rsid w:val="001742C3"/>
    <w:rsid w:val="00174521"/>
    <w:rsid w:val="001821BF"/>
    <w:rsid w:val="001822FB"/>
    <w:rsid w:val="0018246E"/>
    <w:rsid w:val="001842C6"/>
    <w:rsid w:val="0018469E"/>
    <w:rsid w:val="00184B56"/>
    <w:rsid w:val="001850CF"/>
    <w:rsid w:val="00190C63"/>
    <w:rsid w:val="00190CA0"/>
    <w:rsid w:val="00190FDE"/>
    <w:rsid w:val="00192C85"/>
    <w:rsid w:val="001943D7"/>
    <w:rsid w:val="001944B1"/>
    <w:rsid w:val="001958B4"/>
    <w:rsid w:val="00195A57"/>
    <w:rsid w:val="0019645B"/>
    <w:rsid w:val="001A2801"/>
    <w:rsid w:val="001A31FB"/>
    <w:rsid w:val="001A3B2C"/>
    <w:rsid w:val="001A4226"/>
    <w:rsid w:val="001A4B8C"/>
    <w:rsid w:val="001A694A"/>
    <w:rsid w:val="001A6A6F"/>
    <w:rsid w:val="001B1EAF"/>
    <w:rsid w:val="001B235A"/>
    <w:rsid w:val="001B4292"/>
    <w:rsid w:val="001B642D"/>
    <w:rsid w:val="001C046E"/>
    <w:rsid w:val="001C4125"/>
    <w:rsid w:val="001C4129"/>
    <w:rsid w:val="001C47BF"/>
    <w:rsid w:val="001C69EA"/>
    <w:rsid w:val="001C6F22"/>
    <w:rsid w:val="001C6FAD"/>
    <w:rsid w:val="001C71B5"/>
    <w:rsid w:val="001C7251"/>
    <w:rsid w:val="001C7627"/>
    <w:rsid w:val="001C7AED"/>
    <w:rsid w:val="001D034B"/>
    <w:rsid w:val="001D0427"/>
    <w:rsid w:val="001D1BA7"/>
    <w:rsid w:val="001D3377"/>
    <w:rsid w:val="001D34E9"/>
    <w:rsid w:val="001D4A22"/>
    <w:rsid w:val="001D630C"/>
    <w:rsid w:val="001D65FE"/>
    <w:rsid w:val="001D69C4"/>
    <w:rsid w:val="001D74D5"/>
    <w:rsid w:val="001D74F9"/>
    <w:rsid w:val="001D77C7"/>
    <w:rsid w:val="001E031E"/>
    <w:rsid w:val="001E0A6E"/>
    <w:rsid w:val="001E0F44"/>
    <w:rsid w:val="001E1079"/>
    <w:rsid w:val="001E284F"/>
    <w:rsid w:val="001E5093"/>
    <w:rsid w:val="001E6058"/>
    <w:rsid w:val="001E7230"/>
    <w:rsid w:val="001E7DE1"/>
    <w:rsid w:val="001F04EC"/>
    <w:rsid w:val="001F0931"/>
    <w:rsid w:val="001F2D8F"/>
    <w:rsid w:val="001F3F99"/>
    <w:rsid w:val="001F46BB"/>
    <w:rsid w:val="001F5571"/>
    <w:rsid w:val="001F5796"/>
    <w:rsid w:val="001F72D7"/>
    <w:rsid w:val="001F7E2E"/>
    <w:rsid w:val="00200DFF"/>
    <w:rsid w:val="0020274B"/>
    <w:rsid w:val="00204913"/>
    <w:rsid w:val="00205A1E"/>
    <w:rsid w:val="002066C3"/>
    <w:rsid w:val="00206BC2"/>
    <w:rsid w:val="00207B83"/>
    <w:rsid w:val="002101F4"/>
    <w:rsid w:val="00211834"/>
    <w:rsid w:val="00214F1B"/>
    <w:rsid w:val="00216397"/>
    <w:rsid w:val="00222C41"/>
    <w:rsid w:val="00223484"/>
    <w:rsid w:val="002253A9"/>
    <w:rsid w:val="002262C7"/>
    <w:rsid w:val="002273DF"/>
    <w:rsid w:val="0022797E"/>
    <w:rsid w:val="002300CB"/>
    <w:rsid w:val="002302ED"/>
    <w:rsid w:val="0023140A"/>
    <w:rsid w:val="00233E11"/>
    <w:rsid w:val="00237752"/>
    <w:rsid w:val="00237949"/>
    <w:rsid w:val="00240A54"/>
    <w:rsid w:val="00243ADE"/>
    <w:rsid w:val="002440BE"/>
    <w:rsid w:val="00245588"/>
    <w:rsid w:val="00246543"/>
    <w:rsid w:val="00246FD4"/>
    <w:rsid w:val="002476A1"/>
    <w:rsid w:val="00250541"/>
    <w:rsid w:val="00250DE6"/>
    <w:rsid w:val="00251941"/>
    <w:rsid w:val="00251E78"/>
    <w:rsid w:val="00253C6C"/>
    <w:rsid w:val="00254360"/>
    <w:rsid w:val="00255D00"/>
    <w:rsid w:val="00256730"/>
    <w:rsid w:val="00256BB7"/>
    <w:rsid w:val="002614FC"/>
    <w:rsid w:val="00262BEF"/>
    <w:rsid w:val="00263593"/>
    <w:rsid w:val="002644D3"/>
    <w:rsid w:val="00265328"/>
    <w:rsid w:val="00270151"/>
    <w:rsid w:val="00270C89"/>
    <w:rsid w:val="00270EA8"/>
    <w:rsid w:val="00271C37"/>
    <w:rsid w:val="002726A1"/>
    <w:rsid w:val="00272C93"/>
    <w:rsid w:val="0027335A"/>
    <w:rsid w:val="00273616"/>
    <w:rsid w:val="00274280"/>
    <w:rsid w:val="00274D5C"/>
    <w:rsid w:val="00275AA2"/>
    <w:rsid w:val="0027656E"/>
    <w:rsid w:val="00280364"/>
    <w:rsid w:val="00280D3A"/>
    <w:rsid w:val="002825EA"/>
    <w:rsid w:val="00282A69"/>
    <w:rsid w:val="00284AB5"/>
    <w:rsid w:val="00284ECA"/>
    <w:rsid w:val="002852D7"/>
    <w:rsid w:val="002853A8"/>
    <w:rsid w:val="0028721D"/>
    <w:rsid w:val="00287409"/>
    <w:rsid w:val="00287A4C"/>
    <w:rsid w:val="002902FE"/>
    <w:rsid w:val="0029060D"/>
    <w:rsid w:val="00290862"/>
    <w:rsid w:val="00290F5D"/>
    <w:rsid w:val="0029170D"/>
    <w:rsid w:val="002919BE"/>
    <w:rsid w:val="00291EFE"/>
    <w:rsid w:val="002923EA"/>
    <w:rsid w:val="00292704"/>
    <w:rsid w:val="0029275A"/>
    <w:rsid w:val="00293BF0"/>
    <w:rsid w:val="00294841"/>
    <w:rsid w:val="00296733"/>
    <w:rsid w:val="002970C9"/>
    <w:rsid w:val="002A1AAE"/>
    <w:rsid w:val="002A2735"/>
    <w:rsid w:val="002A2EE8"/>
    <w:rsid w:val="002A3643"/>
    <w:rsid w:val="002A54DE"/>
    <w:rsid w:val="002A7A8F"/>
    <w:rsid w:val="002A7E56"/>
    <w:rsid w:val="002B10A0"/>
    <w:rsid w:val="002B163C"/>
    <w:rsid w:val="002B19C6"/>
    <w:rsid w:val="002B255D"/>
    <w:rsid w:val="002B2D7E"/>
    <w:rsid w:val="002B3B4D"/>
    <w:rsid w:val="002B6C33"/>
    <w:rsid w:val="002B795E"/>
    <w:rsid w:val="002B7FE1"/>
    <w:rsid w:val="002C1BF1"/>
    <w:rsid w:val="002C232C"/>
    <w:rsid w:val="002C50CD"/>
    <w:rsid w:val="002C526F"/>
    <w:rsid w:val="002C5A0C"/>
    <w:rsid w:val="002C5C1F"/>
    <w:rsid w:val="002C6949"/>
    <w:rsid w:val="002C6CF9"/>
    <w:rsid w:val="002D0431"/>
    <w:rsid w:val="002D0462"/>
    <w:rsid w:val="002D0720"/>
    <w:rsid w:val="002D1DFD"/>
    <w:rsid w:val="002D3069"/>
    <w:rsid w:val="002D3361"/>
    <w:rsid w:val="002D53B5"/>
    <w:rsid w:val="002D60C6"/>
    <w:rsid w:val="002D78E0"/>
    <w:rsid w:val="002E1CE9"/>
    <w:rsid w:val="002E25CC"/>
    <w:rsid w:val="002E4051"/>
    <w:rsid w:val="002E429E"/>
    <w:rsid w:val="002E4319"/>
    <w:rsid w:val="002E48E6"/>
    <w:rsid w:val="002E6842"/>
    <w:rsid w:val="002E7CCD"/>
    <w:rsid w:val="002F0151"/>
    <w:rsid w:val="002F1B23"/>
    <w:rsid w:val="002F2567"/>
    <w:rsid w:val="002F48FE"/>
    <w:rsid w:val="002F56AE"/>
    <w:rsid w:val="002F69A6"/>
    <w:rsid w:val="002F704F"/>
    <w:rsid w:val="002F74A1"/>
    <w:rsid w:val="00300370"/>
    <w:rsid w:val="00302D16"/>
    <w:rsid w:val="0030409E"/>
    <w:rsid w:val="003051EC"/>
    <w:rsid w:val="003056E0"/>
    <w:rsid w:val="00305A9E"/>
    <w:rsid w:val="00305E4B"/>
    <w:rsid w:val="00305EDB"/>
    <w:rsid w:val="00306044"/>
    <w:rsid w:val="003061E1"/>
    <w:rsid w:val="0030737F"/>
    <w:rsid w:val="00307463"/>
    <w:rsid w:val="00311A18"/>
    <w:rsid w:val="00312100"/>
    <w:rsid w:val="00312B5A"/>
    <w:rsid w:val="003138C5"/>
    <w:rsid w:val="00313A2A"/>
    <w:rsid w:val="00313F8A"/>
    <w:rsid w:val="00314AA0"/>
    <w:rsid w:val="00314E93"/>
    <w:rsid w:val="0031553C"/>
    <w:rsid w:val="003204C0"/>
    <w:rsid w:val="0032137C"/>
    <w:rsid w:val="003214A5"/>
    <w:rsid w:val="003226AB"/>
    <w:rsid w:val="00324D2C"/>
    <w:rsid w:val="003260C1"/>
    <w:rsid w:val="00326928"/>
    <w:rsid w:val="00326D57"/>
    <w:rsid w:val="00327854"/>
    <w:rsid w:val="0032799E"/>
    <w:rsid w:val="003301E5"/>
    <w:rsid w:val="00333260"/>
    <w:rsid w:val="00334845"/>
    <w:rsid w:val="00335B62"/>
    <w:rsid w:val="003372A2"/>
    <w:rsid w:val="003372BB"/>
    <w:rsid w:val="00340597"/>
    <w:rsid w:val="00343BF6"/>
    <w:rsid w:val="00343CB5"/>
    <w:rsid w:val="00344985"/>
    <w:rsid w:val="00344C1B"/>
    <w:rsid w:val="00345928"/>
    <w:rsid w:val="003467C3"/>
    <w:rsid w:val="00346A76"/>
    <w:rsid w:val="00347C2D"/>
    <w:rsid w:val="00351B2C"/>
    <w:rsid w:val="00354565"/>
    <w:rsid w:val="00355A13"/>
    <w:rsid w:val="00355C58"/>
    <w:rsid w:val="003561B4"/>
    <w:rsid w:val="003570C7"/>
    <w:rsid w:val="00360459"/>
    <w:rsid w:val="00360F36"/>
    <w:rsid w:val="00361869"/>
    <w:rsid w:val="003627A1"/>
    <w:rsid w:val="003635A4"/>
    <w:rsid w:val="003636E9"/>
    <w:rsid w:val="00364769"/>
    <w:rsid w:val="003663F3"/>
    <w:rsid w:val="00370D42"/>
    <w:rsid w:val="00373E0E"/>
    <w:rsid w:val="00374E4F"/>
    <w:rsid w:val="0037534C"/>
    <w:rsid w:val="0037566F"/>
    <w:rsid w:val="00375ED4"/>
    <w:rsid w:val="0037675B"/>
    <w:rsid w:val="00380A09"/>
    <w:rsid w:val="00380B41"/>
    <w:rsid w:val="00381735"/>
    <w:rsid w:val="0038356F"/>
    <w:rsid w:val="003847D8"/>
    <w:rsid w:val="00384985"/>
    <w:rsid w:val="003867FB"/>
    <w:rsid w:val="00386ED8"/>
    <w:rsid w:val="00387C4C"/>
    <w:rsid w:val="003915D6"/>
    <w:rsid w:val="003920F1"/>
    <w:rsid w:val="003923CD"/>
    <w:rsid w:val="003935A0"/>
    <w:rsid w:val="0039370D"/>
    <w:rsid w:val="003945E7"/>
    <w:rsid w:val="00394BBE"/>
    <w:rsid w:val="00396134"/>
    <w:rsid w:val="0039738A"/>
    <w:rsid w:val="003973D0"/>
    <w:rsid w:val="00397F05"/>
    <w:rsid w:val="003A1360"/>
    <w:rsid w:val="003A1910"/>
    <w:rsid w:val="003A1FC8"/>
    <w:rsid w:val="003A3524"/>
    <w:rsid w:val="003A5401"/>
    <w:rsid w:val="003A59AA"/>
    <w:rsid w:val="003A60DA"/>
    <w:rsid w:val="003A6EFB"/>
    <w:rsid w:val="003A746A"/>
    <w:rsid w:val="003A7B9C"/>
    <w:rsid w:val="003B4AF1"/>
    <w:rsid w:val="003B52DB"/>
    <w:rsid w:val="003B54C9"/>
    <w:rsid w:val="003B7597"/>
    <w:rsid w:val="003C323B"/>
    <w:rsid w:val="003C36EB"/>
    <w:rsid w:val="003C3D44"/>
    <w:rsid w:val="003C4FFC"/>
    <w:rsid w:val="003C5C82"/>
    <w:rsid w:val="003C7336"/>
    <w:rsid w:val="003D0204"/>
    <w:rsid w:val="003D14AB"/>
    <w:rsid w:val="003D1F22"/>
    <w:rsid w:val="003D24E1"/>
    <w:rsid w:val="003D36BD"/>
    <w:rsid w:val="003D3FE6"/>
    <w:rsid w:val="003D417E"/>
    <w:rsid w:val="003D5B39"/>
    <w:rsid w:val="003D6372"/>
    <w:rsid w:val="003D734E"/>
    <w:rsid w:val="003E192C"/>
    <w:rsid w:val="003E229E"/>
    <w:rsid w:val="003E3506"/>
    <w:rsid w:val="003E48B1"/>
    <w:rsid w:val="003E5DE1"/>
    <w:rsid w:val="003E61FA"/>
    <w:rsid w:val="003E626D"/>
    <w:rsid w:val="003F0CDC"/>
    <w:rsid w:val="003F2437"/>
    <w:rsid w:val="003F4859"/>
    <w:rsid w:val="003F599E"/>
    <w:rsid w:val="003F5A2E"/>
    <w:rsid w:val="003F5D8C"/>
    <w:rsid w:val="003F5E87"/>
    <w:rsid w:val="003F5FA2"/>
    <w:rsid w:val="003F6CC3"/>
    <w:rsid w:val="003F6D61"/>
    <w:rsid w:val="003F6E65"/>
    <w:rsid w:val="0040128A"/>
    <w:rsid w:val="00402043"/>
    <w:rsid w:val="00402FF9"/>
    <w:rsid w:val="00403CAA"/>
    <w:rsid w:val="00403DAD"/>
    <w:rsid w:val="004105A6"/>
    <w:rsid w:val="00410834"/>
    <w:rsid w:val="00411AAA"/>
    <w:rsid w:val="00411CC6"/>
    <w:rsid w:val="00420095"/>
    <w:rsid w:val="00420A47"/>
    <w:rsid w:val="00420FD4"/>
    <w:rsid w:val="004213B6"/>
    <w:rsid w:val="0042305B"/>
    <w:rsid w:val="004245AC"/>
    <w:rsid w:val="00424B79"/>
    <w:rsid w:val="0042544F"/>
    <w:rsid w:val="004254B4"/>
    <w:rsid w:val="004260C9"/>
    <w:rsid w:val="0042674C"/>
    <w:rsid w:val="004300E5"/>
    <w:rsid w:val="0043078E"/>
    <w:rsid w:val="00430C0D"/>
    <w:rsid w:val="00430DEC"/>
    <w:rsid w:val="00434542"/>
    <w:rsid w:val="00435556"/>
    <w:rsid w:val="004365DF"/>
    <w:rsid w:val="00436BCC"/>
    <w:rsid w:val="00437B67"/>
    <w:rsid w:val="00440343"/>
    <w:rsid w:val="00441D92"/>
    <w:rsid w:val="00442C2E"/>
    <w:rsid w:val="00443D14"/>
    <w:rsid w:val="00443FAB"/>
    <w:rsid w:val="0044581F"/>
    <w:rsid w:val="00445B52"/>
    <w:rsid w:val="00447686"/>
    <w:rsid w:val="00450E64"/>
    <w:rsid w:val="00452AB1"/>
    <w:rsid w:val="00452F9A"/>
    <w:rsid w:val="00454556"/>
    <w:rsid w:val="00461345"/>
    <w:rsid w:val="00462F9F"/>
    <w:rsid w:val="00464894"/>
    <w:rsid w:val="00466767"/>
    <w:rsid w:val="0046683B"/>
    <w:rsid w:val="00466B44"/>
    <w:rsid w:val="00467415"/>
    <w:rsid w:val="0047233C"/>
    <w:rsid w:val="004737B6"/>
    <w:rsid w:val="00474416"/>
    <w:rsid w:val="00474836"/>
    <w:rsid w:val="00477099"/>
    <w:rsid w:val="00477C94"/>
    <w:rsid w:val="0048000C"/>
    <w:rsid w:val="004804C4"/>
    <w:rsid w:val="00480FB9"/>
    <w:rsid w:val="00481047"/>
    <w:rsid w:val="00482847"/>
    <w:rsid w:val="00484C53"/>
    <w:rsid w:val="00485C36"/>
    <w:rsid w:val="0048700C"/>
    <w:rsid w:val="00487BDF"/>
    <w:rsid w:val="00490C99"/>
    <w:rsid w:val="00491BBC"/>
    <w:rsid w:val="00492114"/>
    <w:rsid w:val="00492553"/>
    <w:rsid w:val="00493D55"/>
    <w:rsid w:val="004947C9"/>
    <w:rsid w:val="00495C07"/>
    <w:rsid w:val="00495E63"/>
    <w:rsid w:val="004964C8"/>
    <w:rsid w:val="004978D3"/>
    <w:rsid w:val="0049794F"/>
    <w:rsid w:val="00497F29"/>
    <w:rsid w:val="004A0136"/>
    <w:rsid w:val="004A12B7"/>
    <w:rsid w:val="004A2309"/>
    <w:rsid w:val="004A3037"/>
    <w:rsid w:val="004A449C"/>
    <w:rsid w:val="004A651D"/>
    <w:rsid w:val="004A783C"/>
    <w:rsid w:val="004B15C1"/>
    <w:rsid w:val="004B210F"/>
    <w:rsid w:val="004B4010"/>
    <w:rsid w:val="004B686B"/>
    <w:rsid w:val="004B7712"/>
    <w:rsid w:val="004B790D"/>
    <w:rsid w:val="004B7C26"/>
    <w:rsid w:val="004C198E"/>
    <w:rsid w:val="004C1B03"/>
    <w:rsid w:val="004C2483"/>
    <w:rsid w:val="004C2F72"/>
    <w:rsid w:val="004C3C5F"/>
    <w:rsid w:val="004C425E"/>
    <w:rsid w:val="004C4A81"/>
    <w:rsid w:val="004C58FE"/>
    <w:rsid w:val="004C6095"/>
    <w:rsid w:val="004C7068"/>
    <w:rsid w:val="004D2798"/>
    <w:rsid w:val="004D2F52"/>
    <w:rsid w:val="004D302B"/>
    <w:rsid w:val="004D38F1"/>
    <w:rsid w:val="004D53B5"/>
    <w:rsid w:val="004D5F62"/>
    <w:rsid w:val="004D6A83"/>
    <w:rsid w:val="004D7AA4"/>
    <w:rsid w:val="004E0F35"/>
    <w:rsid w:val="004E17D4"/>
    <w:rsid w:val="004E22CA"/>
    <w:rsid w:val="004E537D"/>
    <w:rsid w:val="004E5B85"/>
    <w:rsid w:val="004E61DE"/>
    <w:rsid w:val="004E6423"/>
    <w:rsid w:val="004E6BF0"/>
    <w:rsid w:val="004E70B4"/>
    <w:rsid w:val="004F0A11"/>
    <w:rsid w:val="004F0A44"/>
    <w:rsid w:val="004F28A8"/>
    <w:rsid w:val="004F399A"/>
    <w:rsid w:val="004F46B7"/>
    <w:rsid w:val="004F526B"/>
    <w:rsid w:val="004F7C45"/>
    <w:rsid w:val="005048C2"/>
    <w:rsid w:val="00505063"/>
    <w:rsid w:val="00507577"/>
    <w:rsid w:val="0050786F"/>
    <w:rsid w:val="0051001B"/>
    <w:rsid w:val="00510925"/>
    <w:rsid w:val="005109B4"/>
    <w:rsid w:val="005121C7"/>
    <w:rsid w:val="00513A7F"/>
    <w:rsid w:val="00513C14"/>
    <w:rsid w:val="005144E9"/>
    <w:rsid w:val="00515134"/>
    <w:rsid w:val="00515629"/>
    <w:rsid w:val="00515D9F"/>
    <w:rsid w:val="00516027"/>
    <w:rsid w:val="005162F0"/>
    <w:rsid w:val="0051755B"/>
    <w:rsid w:val="00520750"/>
    <w:rsid w:val="005207A4"/>
    <w:rsid w:val="00523405"/>
    <w:rsid w:val="00523451"/>
    <w:rsid w:val="005246C8"/>
    <w:rsid w:val="005256D3"/>
    <w:rsid w:val="00526930"/>
    <w:rsid w:val="00527B34"/>
    <w:rsid w:val="00527C02"/>
    <w:rsid w:val="005317A3"/>
    <w:rsid w:val="0053418A"/>
    <w:rsid w:val="005355D0"/>
    <w:rsid w:val="00535B14"/>
    <w:rsid w:val="00536352"/>
    <w:rsid w:val="00537050"/>
    <w:rsid w:val="00537AF6"/>
    <w:rsid w:val="00537FB6"/>
    <w:rsid w:val="005400BB"/>
    <w:rsid w:val="005411DB"/>
    <w:rsid w:val="00542B65"/>
    <w:rsid w:val="005433A7"/>
    <w:rsid w:val="0054342B"/>
    <w:rsid w:val="005438B5"/>
    <w:rsid w:val="005444D6"/>
    <w:rsid w:val="00544748"/>
    <w:rsid w:val="0054519E"/>
    <w:rsid w:val="005457E2"/>
    <w:rsid w:val="00545C75"/>
    <w:rsid w:val="0054697F"/>
    <w:rsid w:val="00550524"/>
    <w:rsid w:val="005510DF"/>
    <w:rsid w:val="0055122B"/>
    <w:rsid w:val="00551D96"/>
    <w:rsid w:val="005524AA"/>
    <w:rsid w:val="00552C8D"/>
    <w:rsid w:val="00552D2C"/>
    <w:rsid w:val="0055451E"/>
    <w:rsid w:val="0055452B"/>
    <w:rsid w:val="00555956"/>
    <w:rsid w:val="00556180"/>
    <w:rsid w:val="005575CE"/>
    <w:rsid w:val="005578D1"/>
    <w:rsid w:val="00560523"/>
    <w:rsid w:val="005627C0"/>
    <w:rsid w:val="005633CC"/>
    <w:rsid w:val="00563D8F"/>
    <w:rsid w:val="005641F1"/>
    <w:rsid w:val="00564276"/>
    <w:rsid w:val="005649AD"/>
    <w:rsid w:val="00567118"/>
    <w:rsid w:val="00567789"/>
    <w:rsid w:val="0057165F"/>
    <w:rsid w:val="005717CF"/>
    <w:rsid w:val="00571EF7"/>
    <w:rsid w:val="00572DBB"/>
    <w:rsid w:val="00574FE4"/>
    <w:rsid w:val="00575203"/>
    <w:rsid w:val="00575F21"/>
    <w:rsid w:val="005767EA"/>
    <w:rsid w:val="00576D3B"/>
    <w:rsid w:val="00577349"/>
    <w:rsid w:val="00577A5E"/>
    <w:rsid w:val="00580529"/>
    <w:rsid w:val="00580A2C"/>
    <w:rsid w:val="00581586"/>
    <w:rsid w:val="005833AE"/>
    <w:rsid w:val="0058356F"/>
    <w:rsid w:val="00583780"/>
    <w:rsid w:val="005840B6"/>
    <w:rsid w:val="00584484"/>
    <w:rsid w:val="00584F70"/>
    <w:rsid w:val="0058564A"/>
    <w:rsid w:val="00590222"/>
    <w:rsid w:val="005907D4"/>
    <w:rsid w:val="0059359F"/>
    <w:rsid w:val="00593BDE"/>
    <w:rsid w:val="00594020"/>
    <w:rsid w:val="00594A0B"/>
    <w:rsid w:val="005963AF"/>
    <w:rsid w:val="005A0587"/>
    <w:rsid w:val="005A0D11"/>
    <w:rsid w:val="005A248B"/>
    <w:rsid w:val="005A30B9"/>
    <w:rsid w:val="005A341B"/>
    <w:rsid w:val="005A3E65"/>
    <w:rsid w:val="005A525A"/>
    <w:rsid w:val="005A5D27"/>
    <w:rsid w:val="005A6668"/>
    <w:rsid w:val="005A6D5D"/>
    <w:rsid w:val="005A7342"/>
    <w:rsid w:val="005A7D33"/>
    <w:rsid w:val="005A7FC0"/>
    <w:rsid w:val="005B031B"/>
    <w:rsid w:val="005B0A7B"/>
    <w:rsid w:val="005B0AEF"/>
    <w:rsid w:val="005B0CEB"/>
    <w:rsid w:val="005B26C0"/>
    <w:rsid w:val="005B3654"/>
    <w:rsid w:val="005B3A65"/>
    <w:rsid w:val="005B4370"/>
    <w:rsid w:val="005B444F"/>
    <w:rsid w:val="005B52CB"/>
    <w:rsid w:val="005B56C7"/>
    <w:rsid w:val="005B6D9A"/>
    <w:rsid w:val="005B72D8"/>
    <w:rsid w:val="005B7A1B"/>
    <w:rsid w:val="005B7DF4"/>
    <w:rsid w:val="005C0974"/>
    <w:rsid w:val="005C2D64"/>
    <w:rsid w:val="005C388F"/>
    <w:rsid w:val="005C3A9F"/>
    <w:rsid w:val="005C4096"/>
    <w:rsid w:val="005C450C"/>
    <w:rsid w:val="005C6EA0"/>
    <w:rsid w:val="005D073A"/>
    <w:rsid w:val="005D14D6"/>
    <w:rsid w:val="005D1EA2"/>
    <w:rsid w:val="005D25BE"/>
    <w:rsid w:val="005D2EFE"/>
    <w:rsid w:val="005D3220"/>
    <w:rsid w:val="005D3E93"/>
    <w:rsid w:val="005D40C1"/>
    <w:rsid w:val="005D44D8"/>
    <w:rsid w:val="005D638C"/>
    <w:rsid w:val="005E0038"/>
    <w:rsid w:val="005E019F"/>
    <w:rsid w:val="005E067C"/>
    <w:rsid w:val="005E06B7"/>
    <w:rsid w:val="005E0DF9"/>
    <w:rsid w:val="005E3B34"/>
    <w:rsid w:val="005E545F"/>
    <w:rsid w:val="005E546D"/>
    <w:rsid w:val="005E5B14"/>
    <w:rsid w:val="005E67A9"/>
    <w:rsid w:val="005E6A3C"/>
    <w:rsid w:val="005E7303"/>
    <w:rsid w:val="005E7856"/>
    <w:rsid w:val="005F09FB"/>
    <w:rsid w:val="005F0B6D"/>
    <w:rsid w:val="005F23AD"/>
    <w:rsid w:val="005F3BCE"/>
    <w:rsid w:val="005F4464"/>
    <w:rsid w:val="005F5957"/>
    <w:rsid w:val="005F7F41"/>
    <w:rsid w:val="006002CF"/>
    <w:rsid w:val="00600CFD"/>
    <w:rsid w:val="00601702"/>
    <w:rsid w:val="0060228F"/>
    <w:rsid w:val="0060306A"/>
    <w:rsid w:val="006040B3"/>
    <w:rsid w:val="00604313"/>
    <w:rsid w:val="00607F9B"/>
    <w:rsid w:val="006107D1"/>
    <w:rsid w:val="00610C5E"/>
    <w:rsid w:val="0061179E"/>
    <w:rsid w:val="006118E2"/>
    <w:rsid w:val="00611A7F"/>
    <w:rsid w:val="00613E93"/>
    <w:rsid w:val="00613E94"/>
    <w:rsid w:val="00614003"/>
    <w:rsid w:val="00616652"/>
    <w:rsid w:val="0061665A"/>
    <w:rsid w:val="006167AE"/>
    <w:rsid w:val="006176D0"/>
    <w:rsid w:val="006209ED"/>
    <w:rsid w:val="00620EE3"/>
    <w:rsid w:val="00621D64"/>
    <w:rsid w:val="006232CD"/>
    <w:rsid w:val="00625253"/>
    <w:rsid w:val="00625789"/>
    <w:rsid w:val="00625958"/>
    <w:rsid w:val="00625E38"/>
    <w:rsid w:val="00626F0A"/>
    <w:rsid w:val="0062727D"/>
    <w:rsid w:val="006276E4"/>
    <w:rsid w:val="00627A78"/>
    <w:rsid w:val="00632159"/>
    <w:rsid w:val="00633193"/>
    <w:rsid w:val="00634187"/>
    <w:rsid w:val="00634B73"/>
    <w:rsid w:val="00634C35"/>
    <w:rsid w:val="00635B7B"/>
    <w:rsid w:val="0064049E"/>
    <w:rsid w:val="00640694"/>
    <w:rsid w:val="006407DE"/>
    <w:rsid w:val="006423E7"/>
    <w:rsid w:val="00642F2A"/>
    <w:rsid w:val="00644683"/>
    <w:rsid w:val="006453FC"/>
    <w:rsid w:val="006460B0"/>
    <w:rsid w:val="006465F0"/>
    <w:rsid w:val="00647470"/>
    <w:rsid w:val="00652041"/>
    <w:rsid w:val="006522A3"/>
    <w:rsid w:val="00652717"/>
    <w:rsid w:val="0065508D"/>
    <w:rsid w:val="0065612E"/>
    <w:rsid w:val="00656266"/>
    <w:rsid w:val="006568C1"/>
    <w:rsid w:val="0065704A"/>
    <w:rsid w:val="00657101"/>
    <w:rsid w:val="00661379"/>
    <w:rsid w:val="006624C7"/>
    <w:rsid w:val="0066333B"/>
    <w:rsid w:val="00664E3C"/>
    <w:rsid w:val="00665381"/>
    <w:rsid w:val="00665D50"/>
    <w:rsid w:val="006660DC"/>
    <w:rsid w:val="0066675E"/>
    <w:rsid w:val="0066705C"/>
    <w:rsid w:val="00667448"/>
    <w:rsid w:val="00670B91"/>
    <w:rsid w:val="00674076"/>
    <w:rsid w:val="00675971"/>
    <w:rsid w:val="006771B2"/>
    <w:rsid w:val="00677E41"/>
    <w:rsid w:val="00677EB8"/>
    <w:rsid w:val="00680175"/>
    <w:rsid w:val="00683019"/>
    <w:rsid w:val="00684EC1"/>
    <w:rsid w:val="00685548"/>
    <w:rsid w:val="006871BB"/>
    <w:rsid w:val="00690E84"/>
    <w:rsid w:val="00692A35"/>
    <w:rsid w:val="006945CE"/>
    <w:rsid w:val="00694A3C"/>
    <w:rsid w:val="00695332"/>
    <w:rsid w:val="0069615C"/>
    <w:rsid w:val="00697AA1"/>
    <w:rsid w:val="00697B2E"/>
    <w:rsid w:val="00697F21"/>
    <w:rsid w:val="006A0B3F"/>
    <w:rsid w:val="006A273F"/>
    <w:rsid w:val="006A41E3"/>
    <w:rsid w:val="006A5C0F"/>
    <w:rsid w:val="006A65B2"/>
    <w:rsid w:val="006A6832"/>
    <w:rsid w:val="006A7737"/>
    <w:rsid w:val="006B014A"/>
    <w:rsid w:val="006B211B"/>
    <w:rsid w:val="006B2674"/>
    <w:rsid w:val="006B3928"/>
    <w:rsid w:val="006B3988"/>
    <w:rsid w:val="006B59E4"/>
    <w:rsid w:val="006B693E"/>
    <w:rsid w:val="006B7519"/>
    <w:rsid w:val="006B756A"/>
    <w:rsid w:val="006B7C30"/>
    <w:rsid w:val="006C0200"/>
    <w:rsid w:val="006C371C"/>
    <w:rsid w:val="006C38D3"/>
    <w:rsid w:val="006C49E0"/>
    <w:rsid w:val="006C4EA5"/>
    <w:rsid w:val="006C539E"/>
    <w:rsid w:val="006C60D0"/>
    <w:rsid w:val="006C6623"/>
    <w:rsid w:val="006D07EA"/>
    <w:rsid w:val="006D2A75"/>
    <w:rsid w:val="006D3A9D"/>
    <w:rsid w:val="006D3C3A"/>
    <w:rsid w:val="006D40FB"/>
    <w:rsid w:val="006D5121"/>
    <w:rsid w:val="006D5B4E"/>
    <w:rsid w:val="006D5D76"/>
    <w:rsid w:val="006D5E13"/>
    <w:rsid w:val="006D612A"/>
    <w:rsid w:val="006D63BF"/>
    <w:rsid w:val="006D66A1"/>
    <w:rsid w:val="006D7254"/>
    <w:rsid w:val="006E00C0"/>
    <w:rsid w:val="006E0644"/>
    <w:rsid w:val="006E1011"/>
    <w:rsid w:val="006E37C7"/>
    <w:rsid w:val="006E457F"/>
    <w:rsid w:val="006E4D8C"/>
    <w:rsid w:val="006E54B3"/>
    <w:rsid w:val="006E63C7"/>
    <w:rsid w:val="006E67A0"/>
    <w:rsid w:val="006F4D69"/>
    <w:rsid w:val="006F7271"/>
    <w:rsid w:val="00700EAC"/>
    <w:rsid w:val="00702BA2"/>
    <w:rsid w:val="00702DAF"/>
    <w:rsid w:val="00702F02"/>
    <w:rsid w:val="0070383A"/>
    <w:rsid w:val="00704A5F"/>
    <w:rsid w:val="00705833"/>
    <w:rsid w:val="007071BA"/>
    <w:rsid w:val="00707A4A"/>
    <w:rsid w:val="00712948"/>
    <w:rsid w:val="00713459"/>
    <w:rsid w:val="007135BB"/>
    <w:rsid w:val="00715122"/>
    <w:rsid w:val="00715626"/>
    <w:rsid w:val="007158FA"/>
    <w:rsid w:val="007162CF"/>
    <w:rsid w:val="00716B22"/>
    <w:rsid w:val="00717146"/>
    <w:rsid w:val="007205C0"/>
    <w:rsid w:val="00720DDA"/>
    <w:rsid w:val="007222FD"/>
    <w:rsid w:val="00722387"/>
    <w:rsid w:val="007226F9"/>
    <w:rsid w:val="007236CE"/>
    <w:rsid w:val="00723BB1"/>
    <w:rsid w:val="00724DD6"/>
    <w:rsid w:val="00725C8F"/>
    <w:rsid w:val="0073008C"/>
    <w:rsid w:val="00730422"/>
    <w:rsid w:val="00730A36"/>
    <w:rsid w:val="007317D0"/>
    <w:rsid w:val="00731955"/>
    <w:rsid w:val="00731AE6"/>
    <w:rsid w:val="00732A8C"/>
    <w:rsid w:val="00733E60"/>
    <w:rsid w:val="0073461F"/>
    <w:rsid w:val="00734C54"/>
    <w:rsid w:val="0073559B"/>
    <w:rsid w:val="00735CD0"/>
    <w:rsid w:val="00735DD1"/>
    <w:rsid w:val="007363DC"/>
    <w:rsid w:val="007372BD"/>
    <w:rsid w:val="007379ED"/>
    <w:rsid w:val="00740748"/>
    <w:rsid w:val="0074087F"/>
    <w:rsid w:val="00741802"/>
    <w:rsid w:val="00742D3C"/>
    <w:rsid w:val="007442D9"/>
    <w:rsid w:val="0074532C"/>
    <w:rsid w:val="00745724"/>
    <w:rsid w:val="00747D85"/>
    <w:rsid w:val="00750B38"/>
    <w:rsid w:val="007511D1"/>
    <w:rsid w:val="00751419"/>
    <w:rsid w:val="00751C01"/>
    <w:rsid w:val="0075336A"/>
    <w:rsid w:val="00754F55"/>
    <w:rsid w:val="00755E44"/>
    <w:rsid w:val="00757179"/>
    <w:rsid w:val="007576EA"/>
    <w:rsid w:val="007579C9"/>
    <w:rsid w:val="007607E6"/>
    <w:rsid w:val="007611E1"/>
    <w:rsid w:val="007613B9"/>
    <w:rsid w:val="00761C26"/>
    <w:rsid w:val="007644A3"/>
    <w:rsid w:val="00766AD0"/>
    <w:rsid w:val="007700CA"/>
    <w:rsid w:val="007709A4"/>
    <w:rsid w:val="00770B45"/>
    <w:rsid w:val="007727BB"/>
    <w:rsid w:val="007729B7"/>
    <w:rsid w:val="007742B8"/>
    <w:rsid w:val="00775A3D"/>
    <w:rsid w:val="00775DA3"/>
    <w:rsid w:val="00776D9C"/>
    <w:rsid w:val="0078069D"/>
    <w:rsid w:val="007829F7"/>
    <w:rsid w:val="0078369E"/>
    <w:rsid w:val="00785EA3"/>
    <w:rsid w:val="00787733"/>
    <w:rsid w:val="00790819"/>
    <w:rsid w:val="007912C4"/>
    <w:rsid w:val="00791343"/>
    <w:rsid w:val="00792671"/>
    <w:rsid w:val="00792B92"/>
    <w:rsid w:val="00793132"/>
    <w:rsid w:val="0079615C"/>
    <w:rsid w:val="0079739C"/>
    <w:rsid w:val="007A02E9"/>
    <w:rsid w:val="007A054D"/>
    <w:rsid w:val="007A2D79"/>
    <w:rsid w:val="007A32E4"/>
    <w:rsid w:val="007A455C"/>
    <w:rsid w:val="007A6188"/>
    <w:rsid w:val="007A6275"/>
    <w:rsid w:val="007B0FC4"/>
    <w:rsid w:val="007B1307"/>
    <w:rsid w:val="007B33CB"/>
    <w:rsid w:val="007B4CA8"/>
    <w:rsid w:val="007B562F"/>
    <w:rsid w:val="007B63B4"/>
    <w:rsid w:val="007B6D6F"/>
    <w:rsid w:val="007C01B0"/>
    <w:rsid w:val="007C24AF"/>
    <w:rsid w:val="007C3084"/>
    <w:rsid w:val="007C45F9"/>
    <w:rsid w:val="007C5C69"/>
    <w:rsid w:val="007C6D90"/>
    <w:rsid w:val="007D257A"/>
    <w:rsid w:val="007D2CCC"/>
    <w:rsid w:val="007D44DB"/>
    <w:rsid w:val="007D4BC0"/>
    <w:rsid w:val="007D64A2"/>
    <w:rsid w:val="007D6D24"/>
    <w:rsid w:val="007D78B2"/>
    <w:rsid w:val="007D7C8A"/>
    <w:rsid w:val="007E020D"/>
    <w:rsid w:val="007E3621"/>
    <w:rsid w:val="007E378B"/>
    <w:rsid w:val="007E39CD"/>
    <w:rsid w:val="007E4431"/>
    <w:rsid w:val="007E76A6"/>
    <w:rsid w:val="007F09BB"/>
    <w:rsid w:val="007F2536"/>
    <w:rsid w:val="007F2D10"/>
    <w:rsid w:val="007F3474"/>
    <w:rsid w:val="007F3E1B"/>
    <w:rsid w:val="007F6649"/>
    <w:rsid w:val="007F6DF9"/>
    <w:rsid w:val="00801FB3"/>
    <w:rsid w:val="00802C57"/>
    <w:rsid w:val="00803273"/>
    <w:rsid w:val="008036B5"/>
    <w:rsid w:val="00804AC2"/>
    <w:rsid w:val="00804D09"/>
    <w:rsid w:val="00805CAE"/>
    <w:rsid w:val="0080736A"/>
    <w:rsid w:val="00807382"/>
    <w:rsid w:val="00807B97"/>
    <w:rsid w:val="00807E35"/>
    <w:rsid w:val="00812422"/>
    <w:rsid w:val="0081364B"/>
    <w:rsid w:val="00813DB4"/>
    <w:rsid w:val="008145F1"/>
    <w:rsid w:val="00814744"/>
    <w:rsid w:val="00814A81"/>
    <w:rsid w:val="008161D1"/>
    <w:rsid w:val="0081623D"/>
    <w:rsid w:val="008168C3"/>
    <w:rsid w:val="00820591"/>
    <w:rsid w:val="00822ED2"/>
    <w:rsid w:val="00822F70"/>
    <w:rsid w:val="0082317F"/>
    <w:rsid w:val="008232CB"/>
    <w:rsid w:val="008244A3"/>
    <w:rsid w:val="00824CC5"/>
    <w:rsid w:val="00826578"/>
    <w:rsid w:val="008316EE"/>
    <w:rsid w:val="00832711"/>
    <w:rsid w:val="00832D8F"/>
    <w:rsid w:val="0083414F"/>
    <w:rsid w:val="00834C8C"/>
    <w:rsid w:val="00835EFF"/>
    <w:rsid w:val="00836A24"/>
    <w:rsid w:val="00837CA1"/>
    <w:rsid w:val="00844310"/>
    <w:rsid w:val="008451DE"/>
    <w:rsid w:val="00846540"/>
    <w:rsid w:val="00846B92"/>
    <w:rsid w:val="00846F04"/>
    <w:rsid w:val="008474C3"/>
    <w:rsid w:val="00847C80"/>
    <w:rsid w:val="00847F65"/>
    <w:rsid w:val="00852D1B"/>
    <w:rsid w:val="008531F9"/>
    <w:rsid w:val="00853682"/>
    <w:rsid w:val="0085378A"/>
    <w:rsid w:val="0085417A"/>
    <w:rsid w:val="00860EBB"/>
    <w:rsid w:val="00861D53"/>
    <w:rsid w:val="00863D17"/>
    <w:rsid w:val="00863FCC"/>
    <w:rsid w:val="00864423"/>
    <w:rsid w:val="00865373"/>
    <w:rsid w:val="008668B2"/>
    <w:rsid w:val="008703F5"/>
    <w:rsid w:val="00875C68"/>
    <w:rsid w:val="00875FED"/>
    <w:rsid w:val="008769F3"/>
    <w:rsid w:val="00876B45"/>
    <w:rsid w:val="00880CDB"/>
    <w:rsid w:val="00880FB4"/>
    <w:rsid w:val="00881BCF"/>
    <w:rsid w:val="00883159"/>
    <w:rsid w:val="00883571"/>
    <w:rsid w:val="0088431D"/>
    <w:rsid w:val="00884945"/>
    <w:rsid w:val="008851A8"/>
    <w:rsid w:val="00885603"/>
    <w:rsid w:val="00885DAD"/>
    <w:rsid w:val="00887651"/>
    <w:rsid w:val="00890204"/>
    <w:rsid w:val="00890763"/>
    <w:rsid w:val="00891C82"/>
    <w:rsid w:val="008927CF"/>
    <w:rsid w:val="00892DCB"/>
    <w:rsid w:val="008932FE"/>
    <w:rsid w:val="00896DFF"/>
    <w:rsid w:val="00896F8F"/>
    <w:rsid w:val="00896FCD"/>
    <w:rsid w:val="00897534"/>
    <w:rsid w:val="008A0BA0"/>
    <w:rsid w:val="008A2985"/>
    <w:rsid w:val="008A3BBF"/>
    <w:rsid w:val="008A3FEE"/>
    <w:rsid w:val="008A408C"/>
    <w:rsid w:val="008A4315"/>
    <w:rsid w:val="008A4DDF"/>
    <w:rsid w:val="008A52D5"/>
    <w:rsid w:val="008A7627"/>
    <w:rsid w:val="008A7F52"/>
    <w:rsid w:val="008B024B"/>
    <w:rsid w:val="008B0831"/>
    <w:rsid w:val="008B0BFE"/>
    <w:rsid w:val="008B0E48"/>
    <w:rsid w:val="008B1323"/>
    <w:rsid w:val="008B141A"/>
    <w:rsid w:val="008B4321"/>
    <w:rsid w:val="008B45BE"/>
    <w:rsid w:val="008B4CC1"/>
    <w:rsid w:val="008B4E46"/>
    <w:rsid w:val="008B7124"/>
    <w:rsid w:val="008B7665"/>
    <w:rsid w:val="008C060D"/>
    <w:rsid w:val="008C176E"/>
    <w:rsid w:val="008C181A"/>
    <w:rsid w:val="008C21F7"/>
    <w:rsid w:val="008C4463"/>
    <w:rsid w:val="008C53E9"/>
    <w:rsid w:val="008C5498"/>
    <w:rsid w:val="008C6AC7"/>
    <w:rsid w:val="008C7763"/>
    <w:rsid w:val="008C7D1D"/>
    <w:rsid w:val="008D329D"/>
    <w:rsid w:val="008D4D18"/>
    <w:rsid w:val="008D629F"/>
    <w:rsid w:val="008D7682"/>
    <w:rsid w:val="008E071C"/>
    <w:rsid w:val="008E0F39"/>
    <w:rsid w:val="008E249F"/>
    <w:rsid w:val="008E24C6"/>
    <w:rsid w:val="008E2CA6"/>
    <w:rsid w:val="008E5AC6"/>
    <w:rsid w:val="008E6024"/>
    <w:rsid w:val="008E6171"/>
    <w:rsid w:val="008E6D5C"/>
    <w:rsid w:val="008E712B"/>
    <w:rsid w:val="008F4D2D"/>
    <w:rsid w:val="008F52E1"/>
    <w:rsid w:val="008F5D92"/>
    <w:rsid w:val="008F6FB2"/>
    <w:rsid w:val="009026ED"/>
    <w:rsid w:val="0090339D"/>
    <w:rsid w:val="009039DB"/>
    <w:rsid w:val="009050D5"/>
    <w:rsid w:val="00905C75"/>
    <w:rsid w:val="00907979"/>
    <w:rsid w:val="00912C3A"/>
    <w:rsid w:val="00913B3E"/>
    <w:rsid w:val="00913FC6"/>
    <w:rsid w:val="009142E5"/>
    <w:rsid w:val="009146EB"/>
    <w:rsid w:val="00916933"/>
    <w:rsid w:val="009215A4"/>
    <w:rsid w:val="00921998"/>
    <w:rsid w:val="0092225B"/>
    <w:rsid w:val="00923B93"/>
    <w:rsid w:val="00923FFD"/>
    <w:rsid w:val="0092506D"/>
    <w:rsid w:val="00927A14"/>
    <w:rsid w:val="00930772"/>
    <w:rsid w:val="009308E4"/>
    <w:rsid w:val="00930B58"/>
    <w:rsid w:val="00933966"/>
    <w:rsid w:val="00933CDB"/>
    <w:rsid w:val="00933CE6"/>
    <w:rsid w:val="00934014"/>
    <w:rsid w:val="00934935"/>
    <w:rsid w:val="00934C76"/>
    <w:rsid w:val="009357EA"/>
    <w:rsid w:val="00936DFB"/>
    <w:rsid w:val="0093759C"/>
    <w:rsid w:val="009375FD"/>
    <w:rsid w:val="00940113"/>
    <w:rsid w:val="00940969"/>
    <w:rsid w:val="009410FC"/>
    <w:rsid w:val="00941273"/>
    <w:rsid w:val="00943DEB"/>
    <w:rsid w:val="0094648C"/>
    <w:rsid w:val="00946E0F"/>
    <w:rsid w:val="00946E23"/>
    <w:rsid w:val="009479BD"/>
    <w:rsid w:val="009504C4"/>
    <w:rsid w:val="00950AFA"/>
    <w:rsid w:val="009515E3"/>
    <w:rsid w:val="00951698"/>
    <w:rsid w:val="00952643"/>
    <w:rsid w:val="00953229"/>
    <w:rsid w:val="00953368"/>
    <w:rsid w:val="0095341F"/>
    <w:rsid w:val="00953F21"/>
    <w:rsid w:val="009545A3"/>
    <w:rsid w:val="00954A2C"/>
    <w:rsid w:val="00955235"/>
    <w:rsid w:val="00955853"/>
    <w:rsid w:val="00955F6E"/>
    <w:rsid w:val="009560E6"/>
    <w:rsid w:val="00956FF3"/>
    <w:rsid w:val="009570CA"/>
    <w:rsid w:val="009575A6"/>
    <w:rsid w:val="00961A02"/>
    <w:rsid w:val="0096567E"/>
    <w:rsid w:val="0096601D"/>
    <w:rsid w:val="009702C3"/>
    <w:rsid w:val="00971CDC"/>
    <w:rsid w:val="009730EF"/>
    <w:rsid w:val="0097494D"/>
    <w:rsid w:val="00974DF2"/>
    <w:rsid w:val="00976BC5"/>
    <w:rsid w:val="00976E2E"/>
    <w:rsid w:val="0098346A"/>
    <w:rsid w:val="0098507A"/>
    <w:rsid w:val="00985539"/>
    <w:rsid w:val="00986B3C"/>
    <w:rsid w:val="00987D03"/>
    <w:rsid w:val="00990D28"/>
    <w:rsid w:val="00990EE4"/>
    <w:rsid w:val="009914B0"/>
    <w:rsid w:val="00992BA5"/>
    <w:rsid w:val="0099403F"/>
    <w:rsid w:val="0099461B"/>
    <w:rsid w:val="0099517A"/>
    <w:rsid w:val="0099797F"/>
    <w:rsid w:val="00997F9E"/>
    <w:rsid w:val="009A008A"/>
    <w:rsid w:val="009A0D25"/>
    <w:rsid w:val="009A11D5"/>
    <w:rsid w:val="009A2015"/>
    <w:rsid w:val="009A2BDB"/>
    <w:rsid w:val="009A3E77"/>
    <w:rsid w:val="009B06AC"/>
    <w:rsid w:val="009B1473"/>
    <w:rsid w:val="009B1802"/>
    <w:rsid w:val="009B222E"/>
    <w:rsid w:val="009B39D8"/>
    <w:rsid w:val="009B5270"/>
    <w:rsid w:val="009B565F"/>
    <w:rsid w:val="009B6490"/>
    <w:rsid w:val="009B64FB"/>
    <w:rsid w:val="009B7185"/>
    <w:rsid w:val="009B7592"/>
    <w:rsid w:val="009C08CE"/>
    <w:rsid w:val="009C0C62"/>
    <w:rsid w:val="009C2C1B"/>
    <w:rsid w:val="009C3C1A"/>
    <w:rsid w:val="009C3C2F"/>
    <w:rsid w:val="009C504C"/>
    <w:rsid w:val="009C5153"/>
    <w:rsid w:val="009C5774"/>
    <w:rsid w:val="009C5AC0"/>
    <w:rsid w:val="009C70B7"/>
    <w:rsid w:val="009D5130"/>
    <w:rsid w:val="009D538C"/>
    <w:rsid w:val="009D610F"/>
    <w:rsid w:val="009D694A"/>
    <w:rsid w:val="009D6A2D"/>
    <w:rsid w:val="009E001B"/>
    <w:rsid w:val="009E1816"/>
    <w:rsid w:val="009E1E96"/>
    <w:rsid w:val="009E3DA5"/>
    <w:rsid w:val="009E4D6D"/>
    <w:rsid w:val="009E6B36"/>
    <w:rsid w:val="009F02C1"/>
    <w:rsid w:val="009F042A"/>
    <w:rsid w:val="009F11F7"/>
    <w:rsid w:val="009F2863"/>
    <w:rsid w:val="009F5690"/>
    <w:rsid w:val="009F6264"/>
    <w:rsid w:val="009F6B8A"/>
    <w:rsid w:val="009F6F63"/>
    <w:rsid w:val="009F79DB"/>
    <w:rsid w:val="009F7CE9"/>
    <w:rsid w:val="00A00CD2"/>
    <w:rsid w:val="00A02817"/>
    <w:rsid w:val="00A04267"/>
    <w:rsid w:val="00A05726"/>
    <w:rsid w:val="00A06898"/>
    <w:rsid w:val="00A0746A"/>
    <w:rsid w:val="00A10AE9"/>
    <w:rsid w:val="00A10B4E"/>
    <w:rsid w:val="00A123A4"/>
    <w:rsid w:val="00A1241D"/>
    <w:rsid w:val="00A13AB5"/>
    <w:rsid w:val="00A1558B"/>
    <w:rsid w:val="00A16084"/>
    <w:rsid w:val="00A160F6"/>
    <w:rsid w:val="00A1683F"/>
    <w:rsid w:val="00A17D35"/>
    <w:rsid w:val="00A20491"/>
    <w:rsid w:val="00A22C9D"/>
    <w:rsid w:val="00A249EA"/>
    <w:rsid w:val="00A26960"/>
    <w:rsid w:val="00A27EAA"/>
    <w:rsid w:val="00A3192D"/>
    <w:rsid w:val="00A31B72"/>
    <w:rsid w:val="00A32706"/>
    <w:rsid w:val="00A343CD"/>
    <w:rsid w:val="00A35C22"/>
    <w:rsid w:val="00A37603"/>
    <w:rsid w:val="00A4136C"/>
    <w:rsid w:val="00A458F8"/>
    <w:rsid w:val="00A45B8A"/>
    <w:rsid w:val="00A46606"/>
    <w:rsid w:val="00A50D0F"/>
    <w:rsid w:val="00A50F5C"/>
    <w:rsid w:val="00A5292E"/>
    <w:rsid w:val="00A53E56"/>
    <w:rsid w:val="00A54542"/>
    <w:rsid w:val="00A54C3C"/>
    <w:rsid w:val="00A56F16"/>
    <w:rsid w:val="00A5718A"/>
    <w:rsid w:val="00A5752E"/>
    <w:rsid w:val="00A6014C"/>
    <w:rsid w:val="00A60C57"/>
    <w:rsid w:val="00A60E5C"/>
    <w:rsid w:val="00A6168A"/>
    <w:rsid w:val="00A61D45"/>
    <w:rsid w:val="00A6208E"/>
    <w:rsid w:val="00A622B5"/>
    <w:rsid w:val="00A646C6"/>
    <w:rsid w:val="00A64D94"/>
    <w:rsid w:val="00A6652F"/>
    <w:rsid w:val="00A66889"/>
    <w:rsid w:val="00A67B1B"/>
    <w:rsid w:val="00A706D8"/>
    <w:rsid w:val="00A707CC"/>
    <w:rsid w:val="00A714F2"/>
    <w:rsid w:val="00A71510"/>
    <w:rsid w:val="00A71D5A"/>
    <w:rsid w:val="00A722DB"/>
    <w:rsid w:val="00A725D9"/>
    <w:rsid w:val="00A74CFC"/>
    <w:rsid w:val="00A75196"/>
    <w:rsid w:val="00A83538"/>
    <w:rsid w:val="00A84B98"/>
    <w:rsid w:val="00A86589"/>
    <w:rsid w:val="00A86C6E"/>
    <w:rsid w:val="00A874E0"/>
    <w:rsid w:val="00A87CA3"/>
    <w:rsid w:val="00A90568"/>
    <w:rsid w:val="00A90E8C"/>
    <w:rsid w:val="00A913FA"/>
    <w:rsid w:val="00A941E5"/>
    <w:rsid w:val="00A9488C"/>
    <w:rsid w:val="00A96654"/>
    <w:rsid w:val="00A96FF3"/>
    <w:rsid w:val="00A97A09"/>
    <w:rsid w:val="00A97FCB"/>
    <w:rsid w:val="00AA2076"/>
    <w:rsid w:val="00AA3865"/>
    <w:rsid w:val="00AA5993"/>
    <w:rsid w:val="00AA7030"/>
    <w:rsid w:val="00AA7277"/>
    <w:rsid w:val="00AA7571"/>
    <w:rsid w:val="00AB0594"/>
    <w:rsid w:val="00AB0954"/>
    <w:rsid w:val="00AB31F0"/>
    <w:rsid w:val="00AB3E6C"/>
    <w:rsid w:val="00AC09F2"/>
    <w:rsid w:val="00AC1D7A"/>
    <w:rsid w:val="00AC22F4"/>
    <w:rsid w:val="00AC32E8"/>
    <w:rsid w:val="00AC3DF8"/>
    <w:rsid w:val="00AC7164"/>
    <w:rsid w:val="00AC7786"/>
    <w:rsid w:val="00AD0670"/>
    <w:rsid w:val="00AD1B88"/>
    <w:rsid w:val="00AD4FA6"/>
    <w:rsid w:val="00AD5E48"/>
    <w:rsid w:val="00AD661A"/>
    <w:rsid w:val="00AD6A12"/>
    <w:rsid w:val="00AD7869"/>
    <w:rsid w:val="00AE0002"/>
    <w:rsid w:val="00AE0370"/>
    <w:rsid w:val="00AE0ABF"/>
    <w:rsid w:val="00AE1F40"/>
    <w:rsid w:val="00AE3693"/>
    <w:rsid w:val="00AE3F2D"/>
    <w:rsid w:val="00AE4BE8"/>
    <w:rsid w:val="00AE55B8"/>
    <w:rsid w:val="00AE56D1"/>
    <w:rsid w:val="00AE57B0"/>
    <w:rsid w:val="00AE5F18"/>
    <w:rsid w:val="00AF1018"/>
    <w:rsid w:val="00AF2144"/>
    <w:rsid w:val="00AF21ED"/>
    <w:rsid w:val="00AF2C7F"/>
    <w:rsid w:val="00AF3533"/>
    <w:rsid w:val="00AF3989"/>
    <w:rsid w:val="00AF557E"/>
    <w:rsid w:val="00AF5FC9"/>
    <w:rsid w:val="00AF60AE"/>
    <w:rsid w:val="00AF654A"/>
    <w:rsid w:val="00AF678F"/>
    <w:rsid w:val="00AF6A8A"/>
    <w:rsid w:val="00AF73DD"/>
    <w:rsid w:val="00AF77E7"/>
    <w:rsid w:val="00B016ED"/>
    <w:rsid w:val="00B02557"/>
    <w:rsid w:val="00B02995"/>
    <w:rsid w:val="00B03DDA"/>
    <w:rsid w:val="00B054F6"/>
    <w:rsid w:val="00B05589"/>
    <w:rsid w:val="00B0774B"/>
    <w:rsid w:val="00B07B6F"/>
    <w:rsid w:val="00B07C83"/>
    <w:rsid w:val="00B07E32"/>
    <w:rsid w:val="00B109BD"/>
    <w:rsid w:val="00B11813"/>
    <w:rsid w:val="00B16424"/>
    <w:rsid w:val="00B16C70"/>
    <w:rsid w:val="00B20910"/>
    <w:rsid w:val="00B211EF"/>
    <w:rsid w:val="00B21897"/>
    <w:rsid w:val="00B2404E"/>
    <w:rsid w:val="00B26177"/>
    <w:rsid w:val="00B3184B"/>
    <w:rsid w:val="00B3263D"/>
    <w:rsid w:val="00B34813"/>
    <w:rsid w:val="00B35A8C"/>
    <w:rsid w:val="00B41935"/>
    <w:rsid w:val="00B42FF4"/>
    <w:rsid w:val="00B433D7"/>
    <w:rsid w:val="00B44F91"/>
    <w:rsid w:val="00B455E2"/>
    <w:rsid w:val="00B500E4"/>
    <w:rsid w:val="00B515A7"/>
    <w:rsid w:val="00B51D60"/>
    <w:rsid w:val="00B5347C"/>
    <w:rsid w:val="00B53E64"/>
    <w:rsid w:val="00B54AD7"/>
    <w:rsid w:val="00B54E30"/>
    <w:rsid w:val="00B56498"/>
    <w:rsid w:val="00B57613"/>
    <w:rsid w:val="00B578B4"/>
    <w:rsid w:val="00B6172C"/>
    <w:rsid w:val="00B64292"/>
    <w:rsid w:val="00B6547E"/>
    <w:rsid w:val="00B65AB8"/>
    <w:rsid w:val="00B668A4"/>
    <w:rsid w:val="00B66A38"/>
    <w:rsid w:val="00B66FB3"/>
    <w:rsid w:val="00B67577"/>
    <w:rsid w:val="00B67CD2"/>
    <w:rsid w:val="00B70952"/>
    <w:rsid w:val="00B71CD2"/>
    <w:rsid w:val="00B734D3"/>
    <w:rsid w:val="00B75301"/>
    <w:rsid w:val="00B76141"/>
    <w:rsid w:val="00B76C80"/>
    <w:rsid w:val="00B76F79"/>
    <w:rsid w:val="00B77B91"/>
    <w:rsid w:val="00B80598"/>
    <w:rsid w:val="00B81070"/>
    <w:rsid w:val="00B81861"/>
    <w:rsid w:val="00B82028"/>
    <w:rsid w:val="00B83A66"/>
    <w:rsid w:val="00B83A99"/>
    <w:rsid w:val="00B85FCE"/>
    <w:rsid w:val="00B87172"/>
    <w:rsid w:val="00B873B5"/>
    <w:rsid w:val="00B87D79"/>
    <w:rsid w:val="00B92D08"/>
    <w:rsid w:val="00B931AB"/>
    <w:rsid w:val="00B939B5"/>
    <w:rsid w:val="00B94B54"/>
    <w:rsid w:val="00B9530A"/>
    <w:rsid w:val="00B9701E"/>
    <w:rsid w:val="00B9768A"/>
    <w:rsid w:val="00BA1200"/>
    <w:rsid w:val="00BA12AA"/>
    <w:rsid w:val="00BA1B90"/>
    <w:rsid w:val="00BA38D6"/>
    <w:rsid w:val="00BA4722"/>
    <w:rsid w:val="00BA4F78"/>
    <w:rsid w:val="00BA78BE"/>
    <w:rsid w:val="00BB0AB6"/>
    <w:rsid w:val="00BB0C5B"/>
    <w:rsid w:val="00BB10CE"/>
    <w:rsid w:val="00BB1F93"/>
    <w:rsid w:val="00BB22C0"/>
    <w:rsid w:val="00BB2A40"/>
    <w:rsid w:val="00BB5409"/>
    <w:rsid w:val="00BB66C7"/>
    <w:rsid w:val="00BB69CF"/>
    <w:rsid w:val="00BB7BF5"/>
    <w:rsid w:val="00BC1348"/>
    <w:rsid w:val="00BC1373"/>
    <w:rsid w:val="00BC6069"/>
    <w:rsid w:val="00BD0E73"/>
    <w:rsid w:val="00BD113C"/>
    <w:rsid w:val="00BD2EEC"/>
    <w:rsid w:val="00BD32EA"/>
    <w:rsid w:val="00BD3519"/>
    <w:rsid w:val="00BD3A5A"/>
    <w:rsid w:val="00BD4668"/>
    <w:rsid w:val="00BD4A08"/>
    <w:rsid w:val="00BD57B0"/>
    <w:rsid w:val="00BD5E51"/>
    <w:rsid w:val="00BD6AA0"/>
    <w:rsid w:val="00BD6E67"/>
    <w:rsid w:val="00BD7489"/>
    <w:rsid w:val="00BE1FB6"/>
    <w:rsid w:val="00BE3CB1"/>
    <w:rsid w:val="00BE4B86"/>
    <w:rsid w:val="00BE5593"/>
    <w:rsid w:val="00BE57B6"/>
    <w:rsid w:val="00BE6962"/>
    <w:rsid w:val="00BE6F11"/>
    <w:rsid w:val="00BF1000"/>
    <w:rsid w:val="00BF1253"/>
    <w:rsid w:val="00BF306E"/>
    <w:rsid w:val="00BF3401"/>
    <w:rsid w:val="00C00A16"/>
    <w:rsid w:val="00C0228D"/>
    <w:rsid w:val="00C02C9F"/>
    <w:rsid w:val="00C042C5"/>
    <w:rsid w:val="00C10D00"/>
    <w:rsid w:val="00C11DF2"/>
    <w:rsid w:val="00C128BF"/>
    <w:rsid w:val="00C13CE1"/>
    <w:rsid w:val="00C14028"/>
    <w:rsid w:val="00C150BF"/>
    <w:rsid w:val="00C164DA"/>
    <w:rsid w:val="00C167A4"/>
    <w:rsid w:val="00C178A5"/>
    <w:rsid w:val="00C203AD"/>
    <w:rsid w:val="00C21012"/>
    <w:rsid w:val="00C23E5C"/>
    <w:rsid w:val="00C24D99"/>
    <w:rsid w:val="00C25C30"/>
    <w:rsid w:val="00C269E7"/>
    <w:rsid w:val="00C27AF0"/>
    <w:rsid w:val="00C3439C"/>
    <w:rsid w:val="00C346C0"/>
    <w:rsid w:val="00C37B10"/>
    <w:rsid w:val="00C40BB3"/>
    <w:rsid w:val="00C411FF"/>
    <w:rsid w:val="00C42136"/>
    <w:rsid w:val="00C42804"/>
    <w:rsid w:val="00C42BE5"/>
    <w:rsid w:val="00C43DE3"/>
    <w:rsid w:val="00C45D3E"/>
    <w:rsid w:val="00C47A1D"/>
    <w:rsid w:val="00C51DB4"/>
    <w:rsid w:val="00C536EF"/>
    <w:rsid w:val="00C5479D"/>
    <w:rsid w:val="00C5511D"/>
    <w:rsid w:val="00C557DE"/>
    <w:rsid w:val="00C56D22"/>
    <w:rsid w:val="00C574BC"/>
    <w:rsid w:val="00C6062D"/>
    <w:rsid w:val="00C6239E"/>
    <w:rsid w:val="00C628ED"/>
    <w:rsid w:val="00C64CE8"/>
    <w:rsid w:val="00C67F88"/>
    <w:rsid w:val="00C70D62"/>
    <w:rsid w:val="00C71F24"/>
    <w:rsid w:val="00C71F87"/>
    <w:rsid w:val="00C72B00"/>
    <w:rsid w:val="00C7495C"/>
    <w:rsid w:val="00C74B14"/>
    <w:rsid w:val="00C74E11"/>
    <w:rsid w:val="00C7540C"/>
    <w:rsid w:val="00C758B3"/>
    <w:rsid w:val="00C76692"/>
    <w:rsid w:val="00C825DA"/>
    <w:rsid w:val="00C82BCB"/>
    <w:rsid w:val="00C831E7"/>
    <w:rsid w:val="00C8404C"/>
    <w:rsid w:val="00C85312"/>
    <w:rsid w:val="00C85DE7"/>
    <w:rsid w:val="00C85E79"/>
    <w:rsid w:val="00C86A5D"/>
    <w:rsid w:val="00C87147"/>
    <w:rsid w:val="00C912FE"/>
    <w:rsid w:val="00C9147A"/>
    <w:rsid w:val="00C91E11"/>
    <w:rsid w:val="00C92D94"/>
    <w:rsid w:val="00C9523D"/>
    <w:rsid w:val="00C95ABC"/>
    <w:rsid w:val="00C969B9"/>
    <w:rsid w:val="00C97AB2"/>
    <w:rsid w:val="00CA0A84"/>
    <w:rsid w:val="00CA12E4"/>
    <w:rsid w:val="00CA21FC"/>
    <w:rsid w:val="00CA2E67"/>
    <w:rsid w:val="00CA35B6"/>
    <w:rsid w:val="00CA3756"/>
    <w:rsid w:val="00CA3BDB"/>
    <w:rsid w:val="00CA51D5"/>
    <w:rsid w:val="00CB1932"/>
    <w:rsid w:val="00CB2062"/>
    <w:rsid w:val="00CB21DB"/>
    <w:rsid w:val="00CB2A80"/>
    <w:rsid w:val="00CB3BC2"/>
    <w:rsid w:val="00CB4EE4"/>
    <w:rsid w:val="00CB516F"/>
    <w:rsid w:val="00CB5507"/>
    <w:rsid w:val="00CC024C"/>
    <w:rsid w:val="00CC1985"/>
    <w:rsid w:val="00CC1B38"/>
    <w:rsid w:val="00CC1E1F"/>
    <w:rsid w:val="00CC3BD4"/>
    <w:rsid w:val="00CC4347"/>
    <w:rsid w:val="00CC5083"/>
    <w:rsid w:val="00CC54A0"/>
    <w:rsid w:val="00CC6336"/>
    <w:rsid w:val="00CC6A3D"/>
    <w:rsid w:val="00CD0C03"/>
    <w:rsid w:val="00CD1F83"/>
    <w:rsid w:val="00CD2204"/>
    <w:rsid w:val="00CD23C6"/>
    <w:rsid w:val="00CD28A8"/>
    <w:rsid w:val="00CD38F5"/>
    <w:rsid w:val="00CD3B4B"/>
    <w:rsid w:val="00CD45DC"/>
    <w:rsid w:val="00CD4C1B"/>
    <w:rsid w:val="00CE0398"/>
    <w:rsid w:val="00CE09E0"/>
    <w:rsid w:val="00CE1005"/>
    <w:rsid w:val="00CE145C"/>
    <w:rsid w:val="00CE3BC8"/>
    <w:rsid w:val="00CE406D"/>
    <w:rsid w:val="00CE40AC"/>
    <w:rsid w:val="00CE5364"/>
    <w:rsid w:val="00CE653C"/>
    <w:rsid w:val="00CE7A46"/>
    <w:rsid w:val="00CF0CA4"/>
    <w:rsid w:val="00CF111C"/>
    <w:rsid w:val="00CF1BB6"/>
    <w:rsid w:val="00CF226A"/>
    <w:rsid w:val="00CF7544"/>
    <w:rsid w:val="00D00FCE"/>
    <w:rsid w:val="00D02387"/>
    <w:rsid w:val="00D03A24"/>
    <w:rsid w:val="00D071C6"/>
    <w:rsid w:val="00D07DC6"/>
    <w:rsid w:val="00D13FE3"/>
    <w:rsid w:val="00D20652"/>
    <w:rsid w:val="00D20C4D"/>
    <w:rsid w:val="00D21AC5"/>
    <w:rsid w:val="00D21E0C"/>
    <w:rsid w:val="00D22E91"/>
    <w:rsid w:val="00D246BB"/>
    <w:rsid w:val="00D252FC"/>
    <w:rsid w:val="00D255A0"/>
    <w:rsid w:val="00D26A61"/>
    <w:rsid w:val="00D26E69"/>
    <w:rsid w:val="00D270E3"/>
    <w:rsid w:val="00D322A2"/>
    <w:rsid w:val="00D32331"/>
    <w:rsid w:val="00D32841"/>
    <w:rsid w:val="00D3288E"/>
    <w:rsid w:val="00D369AE"/>
    <w:rsid w:val="00D37673"/>
    <w:rsid w:val="00D42669"/>
    <w:rsid w:val="00D42F23"/>
    <w:rsid w:val="00D43194"/>
    <w:rsid w:val="00D46272"/>
    <w:rsid w:val="00D4757C"/>
    <w:rsid w:val="00D500FF"/>
    <w:rsid w:val="00D5011A"/>
    <w:rsid w:val="00D513A5"/>
    <w:rsid w:val="00D517D0"/>
    <w:rsid w:val="00D51943"/>
    <w:rsid w:val="00D51CF6"/>
    <w:rsid w:val="00D52D69"/>
    <w:rsid w:val="00D5506D"/>
    <w:rsid w:val="00D56A00"/>
    <w:rsid w:val="00D61353"/>
    <w:rsid w:val="00D62A13"/>
    <w:rsid w:val="00D64F38"/>
    <w:rsid w:val="00D65DE8"/>
    <w:rsid w:val="00D66B25"/>
    <w:rsid w:val="00D67FB6"/>
    <w:rsid w:val="00D71BAC"/>
    <w:rsid w:val="00D71DFE"/>
    <w:rsid w:val="00D7263F"/>
    <w:rsid w:val="00D72EB3"/>
    <w:rsid w:val="00D73AE6"/>
    <w:rsid w:val="00D754D1"/>
    <w:rsid w:val="00D75C36"/>
    <w:rsid w:val="00D75D7A"/>
    <w:rsid w:val="00D77ED4"/>
    <w:rsid w:val="00D80F41"/>
    <w:rsid w:val="00D81980"/>
    <w:rsid w:val="00D8203B"/>
    <w:rsid w:val="00D82DE4"/>
    <w:rsid w:val="00D83087"/>
    <w:rsid w:val="00D835F8"/>
    <w:rsid w:val="00D85A7F"/>
    <w:rsid w:val="00D87144"/>
    <w:rsid w:val="00D873A2"/>
    <w:rsid w:val="00D9201E"/>
    <w:rsid w:val="00D9347C"/>
    <w:rsid w:val="00D94E3D"/>
    <w:rsid w:val="00D94E3F"/>
    <w:rsid w:val="00D9546A"/>
    <w:rsid w:val="00D95FAF"/>
    <w:rsid w:val="00D961C1"/>
    <w:rsid w:val="00DA06A7"/>
    <w:rsid w:val="00DA091B"/>
    <w:rsid w:val="00DA0F78"/>
    <w:rsid w:val="00DA10C0"/>
    <w:rsid w:val="00DA155D"/>
    <w:rsid w:val="00DA4E75"/>
    <w:rsid w:val="00DA7607"/>
    <w:rsid w:val="00DB2B1D"/>
    <w:rsid w:val="00DB41AE"/>
    <w:rsid w:val="00DB4C19"/>
    <w:rsid w:val="00DB5A2D"/>
    <w:rsid w:val="00DB5B97"/>
    <w:rsid w:val="00DB6FDB"/>
    <w:rsid w:val="00DC26FF"/>
    <w:rsid w:val="00DC2EFD"/>
    <w:rsid w:val="00DC401E"/>
    <w:rsid w:val="00DC4AB3"/>
    <w:rsid w:val="00DC4EB6"/>
    <w:rsid w:val="00DC5699"/>
    <w:rsid w:val="00DC6E62"/>
    <w:rsid w:val="00DC751E"/>
    <w:rsid w:val="00DD07F6"/>
    <w:rsid w:val="00DD0BC2"/>
    <w:rsid w:val="00DD2151"/>
    <w:rsid w:val="00DD2BEA"/>
    <w:rsid w:val="00DD3833"/>
    <w:rsid w:val="00DD43A5"/>
    <w:rsid w:val="00DD4F15"/>
    <w:rsid w:val="00DD5BBA"/>
    <w:rsid w:val="00DD66E8"/>
    <w:rsid w:val="00DD682A"/>
    <w:rsid w:val="00DD6ACD"/>
    <w:rsid w:val="00DD7D78"/>
    <w:rsid w:val="00DE09A5"/>
    <w:rsid w:val="00DE31BF"/>
    <w:rsid w:val="00DE32C6"/>
    <w:rsid w:val="00DE565E"/>
    <w:rsid w:val="00DE6E04"/>
    <w:rsid w:val="00DE7219"/>
    <w:rsid w:val="00DE72E7"/>
    <w:rsid w:val="00DE7431"/>
    <w:rsid w:val="00DE7F21"/>
    <w:rsid w:val="00DF0B77"/>
    <w:rsid w:val="00DF153F"/>
    <w:rsid w:val="00DF3E63"/>
    <w:rsid w:val="00DF5C5E"/>
    <w:rsid w:val="00DF6508"/>
    <w:rsid w:val="00E01343"/>
    <w:rsid w:val="00E03B77"/>
    <w:rsid w:val="00E05953"/>
    <w:rsid w:val="00E05ACA"/>
    <w:rsid w:val="00E05B12"/>
    <w:rsid w:val="00E05C6D"/>
    <w:rsid w:val="00E06525"/>
    <w:rsid w:val="00E0681C"/>
    <w:rsid w:val="00E07B3D"/>
    <w:rsid w:val="00E10AD2"/>
    <w:rsid w:val="00E14C35"/>
    <w:rsid w:val="00E1557E"/>
    <w:rsid w:val="00E15C98"/>
    <w:rsid w:val="00E16018"/>
    <w:rsid w:val="00E17B55"/>
    <w:rsid w:val="00E20A01"/>
    <w:rsid w:val="00E21CB2"/>
    <w:rsid w:val="00E21DB3"/>
    <w:rsid w:val="00E22436"/>
    <w:rsid w:val="00E22650"/>
    <w:rsid w:val="00E22CDD"/>
    <w:rsid w:val="00E233FD"/>
    <w:rsid w:val="00E24023"/>
    <w:rsid w:val="00E246AD"/>
    <w:rsid w:val="00E24720"/>
    <w:rsid w:val="00E26320"/>
    <w:rsid w:val="00E302F9"/>
    <w:rsid w:val="00E31C75"/>
    <w:rsid w:val="00E330BA"/>
    <w:rsid w:val="00E336BD"/>
    <w:rsid w:val="00E33CEB"/>
    <w:rsid w:val="00E3415F"/>
    <w:rsid w:val="00E417BE"/>
    <w:rsid w:val="00E42069"/>
    <w:rsid w:val="00E42E72"/>
    <w:rsid w:val="00E4415F"/>
    <w:rsid w:val="00E444A8"/>
    <w:rsid w:val="00E4649F"/>
    <w:rsid w:val="00E47E52"/>
    <w:rsid w:val="00E50612"/>
    <w:rsid w:val="00E53C07"/>
    <w:rsid w:val="00E53F42"/>
    <w:rsid w:val="00E5421E"/>
    <w:rsid w:val="00E60DE6"/>
    <w:rsid w:val="00E62E6D"/>
    <w:rsid w:val="00E63AE6"/>
    <w:rsid w:val="00E647E0"/>
    <w:rsid w:val="00E66975"/>
    <w:rsid w:val="00E704CD"/>
    <w:rsid w:val="00E72AFE"/>
    <w:rsid w:val="00E73D10"/>
    <w:rsid w:val="00E748EA"/>
    <w:rsid w:val="00E74C3D"/>
    <w:rsid w:val="00E76C03"/>
    <w:rsid w:val="00E80041"/>
    <w:rsid w:val="00E81D45"/>
    <w:rsid w:val="00E82160"/>
    <w:rsid w:val="00E82B81"/>
    <w:rsid w:val="00E8338F"/>
    <w:rsid w:val="00E83B7E"/>
    <w:rsid w:val="00E85708"/>
    <w:rsid w:val="00E86913"/>
    <w:rsid w:val="00E90195"/>
    <w:rsid w:val="00E9035B"/>
    <w:rsid w:val="00E9057D"/>
    <w:rsid w:val="00E90EBD"/>
    <w:rsid w:val="00E93994"/>
    <w:rsid w:val="00E93CC2"/>
    <w:rsid w:val="00E94B21"/>
    <w:rsid w:val="00E952F7"/>
    <w:rsid w:val="00EA025C"/>
    <w:rsid w:val="00EA13E8"/>
    <w:rsid w:val="00EA173A"/>
    <w:rsid w:val="00EA25B6"/>
    <w:rsid w:val="00EA4004"/>
    <w:rsid w:val="00EA4B3B"/>
    <w:rsid w:val="00EA5193"/>
    <w:rsid w:val="00EA5B6C"/>
    <w:rsid w:val="00EA62DE"/>
    <w:rsid w:val="00EA7AE9"/>
    <w:rsid w:val="00EB1411"/>
    <w:rsid w:val="00EB2A47"/>
    <w:rsid w:val="00EB2DFB"/>
    <w:rsid w:val="00EB4C11"/>
    <w:rsid w:val="00EB5C43"/>
    <w:rsid w:val="00EB77E6"/>
    <w:rsid w:val="00EC0FBF"/>
    <w:rsid w:val="00EC0FCA"/>
    <w:rsid w:val="00EC1EA7"/>
    <w:rsid w:val="00EC244B"/>
    <w:rsid w:val="00EC43FD"/>
    <w:rsid w:val="00EC4D83"/>
    <w:rsid w:val="00EC5BA3"/>
    <w:rsid w:val="00EC5F2F"/>
    <w:rsid w:val="00EC767B"/>
    <w:rsid w:val="00ED0F36"/>
    <w:rsid w:val="00ED14C2"/>
    <w:rsid w:val="00ED3BB1"/>
    <w:rsid w:val="00ED59CC"/>
    <w:rsid w:val="00ED6B86"/>
    <w:rsid w:val="00ED6E53"/>
    <w:rsid w:val="00ED76C1"/>
    <w:rsid w:val="00ED7E7A"/>
    <w:rsid w:val="00EE0808"/>
    <w:rsid w:val="00EE3698"/>
    <w:rsid w:val="00EE4AF5"/>
    <w:rsid w:val="00EE6557"/>
    <w:rsid w:val="00EE6B4E"/>
    <w:rsid w:val="00EF1386"/>
    <w:rsid w:val="00EF1A26"/>
    <w:rsid w:val="00EF1F80"/>
    <w:rsid w:val="00EF3B46"/>
    <w:rsid w:val="00EF3BB3"/>
    <w:rsid w:val="00EF409B"/>
    <w:rsid w:val="00EF58AC"/>
    <w:rsid w:val="00EF6052"/>
    <w:rsid w:val="00EF6C21"/>
    <w:rsid w:val="00EF7D48"/>
    <w:rsid w:val="00F03229"/>
    <w:rsid w:val="00F050D6"/>
    <w:rsid w:val="00F06312"/>
    <w:rsid w:val="00F1347A"/>
    <w:rsid w:val="00F145E8"/>
    <w:rsid w:val="00F16846"/>
    <w:rsid w:val="00F21A3B"/>
    <w:rsid w:val="00F222C2"/>
    <w:rsid w:val="00F228D1"/>
    <w:rsid w:val="00F22DC9"/>
    <w:rsid w:val="00F23875"/>
    <w:rsid w:val="00F23A4E"/>
    <w:rsid w:val="00F23FD4"/>
    <w:rsid w:val="00F25720"/>
    <w:rsid w:val="00F27BEA"/>
    <w:rsid w:val="00F27EC0"/>
    <w:rsid w:val="00F329C8"/>
    <w:rsid w:val="00F356ED"/>
    <w:rsid w:val="00F360CB"/>
    <w:rsid w:val="00F36401"/>
    <w:rsid w:val="00F378B0"/>
    <w:rsid w:val="00F4052D"/>
    <w:rsid w:val="00F40AD3"/>
    <w:rsid w:val="00F43448"/>
    <w:rsid w:val="00F43780"/>
    <w:rsid w:val="00F4387C"/>
    <w:rsid w:val="00F43DC0"/>
    <w:rsid w:val="00F44549"/>
    <w:rsid w:val="00F45970"/>
    <w:rsid w:val="00F4669F"/>
    <w:rsid w:val="00F50CC2"/>
    <w:rsid w:val="00F52750"/>
    <w:rsid w:val="00F5285E"/>
    <w:rsid w:val="00F545D2"/>
    <w:rsid w:val="00F60A4A"/>
    <w:rsid w:val="00F61076"/>
    <w:rsid w:val="00F614CC"/>
    <w:rsid w:val="00F61AEF"/>
    <w:rsid w:val="00F63382"/>
    <w:rsid w:val="00F6340A"/>
    <w:rsid w:val="00F63E91"/>
    <w:rsid w:val="00F64301"/>
    <w:rsid w:val="00F64391"/>
    <w:rsid w:val="00F65273"/>
    <w:rsid w:val="00F6755F"/>
    <w:rsid w:val="00F67A27"/>
    <w:rsid w:val="00F67D6B"/>
    <w:rsid w:val="00F709E1"/>
    <w:rsid w:val="00F71916"/>
    <w:rsid w:val="00F72690"/>
    <w:rsid w:val="00F72AEE"/>
    <w:rsid w:val="00F738D3"/>
    <w:rsid w:val="00F75F21"/>
    <w:rsid w:val="00F7600F"/>
    <w:rsid w:val="00F76E6D"/>
    <w:rsid w:val="00F7740A"/>
    <w:rsid w:val="00F77B5E"/>
    <w:rsid w:val="00F80146"/>
    <w:rsid w:val="00F801DA"/>
    <w:rsid w:val="00F809BD"/>
    <w:rsid w:val="00F80D77"/>
    <w:rsid w:val="00F8158A"/>
    <w:rsid w:val="00F8164A"/>
    <w:rsid w:val="00F81D18"/>
    <w:rsid w:val="00F825DF"/>
    <w:rsid w:val="00F8273E"/>
    <w:rsid w:val="00F83170"/>
    <w:rsid w:val="00F837A4"/>
    <w:rsid w:val="00F839B2"/>
    <w:rsid w:val="00F83DCA"/>
    <w:rsid w:val="00F84981"/>
    <w:rsid w:val="00F85903"/>
    <w:rsid w:val="00F8642A"/>
    <w:rsid w:val="00F867F6"/>
    <w:rsid w:val="00F86CCC"/>
    <w:rsid w:val="00F86EF2"/>
    <w:rsid w:val="00F86F9F"/>
    <w:rsid w:val="00F876E9"/>
    <w:rsid w:val="00F87BC5"/>
    <w:rsid w:val="00F87F7F"/>
    <w:rsid w:val="00F92852"/>
    <w:rsid w:val="00F93227"/>
    <w:rsid w:val="00F93B81"/>
    <w:rsid w:val="00F93BCE"/>
    <w:rsid w:val="00F9480E"/>
    <w:rsid w:val="00F95562"/>
    <w:rsid w:val="00F95D5B"/>
    <w:rsid w:val="00F95FE4"/>
    <w:rsid w:val="00F96014"/>
    <w:rsid w:val="00F972A6"/>
    <w:rsid w:val="00F97635"/>
    <w:rsid w:val="00FA03E7"/>
    <w:rsid w:val="00FA0982"/>
    <w:rsid w:val="00FA1C81"/>
    <w:rsid w:val="00FA267F"/>
    <w:rsid w:val="00FA4F41"/>
    <w:rsid w:val="00FB0298"/>
    <w:rsid w:val="00FB2922"/>
    <w:rsid w:val="00FB3076"/>
    <w:rsid w:val="00FB6630"/>
    <w:rsid w:val="00FB6D29"/>
    <w:rsid w:val="00FB7EB9"/>
    <w:rsid w:val="00FC0444"/>
    <w:rsid w:val="00FC07D6"/>
    <w:rsid w:val="00FC1627"/>
    <w:rsid w:val="00FC1C6B"/>
    <w:rsid w:val="00FC259B"/>
    <w:rsid w:val="00FC2EC3"/>
    <w:rsid w:val="00FC38B5"/>
    <w:rsid w:val="00FC428A"/>
    <w:rsid w:val="00FC4F41"/>
    <w:rsid w:val="00FC680C"/>
    <w:rsid w:val="00FD11BB"/>
    <w:rsid w:val="00FD290D"/>
    <w:rsid w:val="00FD2AB7"/>
    <w:rsid w:val="00FD2B49"/>
    <w:rsid w:val="00FD4076"/>
    <w:rsid w:val="00FD42DB"/>
    <w:rsid w:val="00FD5900"/>
    <w:rsid w:val="00FD6C4D"/>
    <w:rsid w:val="00FD7364"/>
    <w:rsid w:val="00FE0516"/>
    <w:rsid w:val="00FE1EAE"/>
    <w:rsid w:val="00FE236D"/>
    <w:rsid w:val="00FE3333"/>
    <w:rsid w:val="00FE3D95"/>
    <w:rsid w:val="00FF1032"/>
    <w:rsid w:val="00FF357E"/>
    <w:rsid w:val="00FF3F75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742B2"/>
  <w15:docId w15:val="{FA3F4100-8BE3-4539-9961-63BC9999B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8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qFormat/>
    <w:rsid w:val="004D38F1"/>
  </w:style>
  <w:style w:type="paragraph" w:customStyle="1" w:styleId="a3">
    <w:name w:val="报告正文样例"/>
    <w:qFormat/>
    <w:rsid w:val="004D38F1"/>
    <w:pPr>
      <w:spacing w:beforeLines="50" w:before="50" w:line="360" w:lineRule="auto"/>
      <w:ind w:firstLineChars="200" w:firstLine="200"/>
      <w:jc w:val="both"/>
    </w:pPr>
    <w:rPr>
      <w:rFonts w:ascii="Times New Roman" w:hAnsi="Times New Roman"/>
      <w:bCs/>
      <w:color w:val="000000"/>
      <w:sz w:val="24"/>
      <w:szCs w:val="30"/>
      <w:lang w:val="zh-CN"/>
    </w:rPr>
  </w:style>
  <w:style w:type="paragraph" w:customStyle="1" w:styleId="a4">
    <w:name w:val="注"/>
    <w:basedOn w:val="a"/>
    <w:qFormat/>
    <w:rsid w:val="004D38F1"/>
    <w:pPr>
      <w:spacing w:afterLines="50"/>
      <w:ind w:firstLineChars="200" w:firstLine="200"/>
      <w:jc w:val="left"/>
    </w:pPr>
    <w:rPr>
      <w:rFonts w:ascii="Times New Roman" w:hAnsi="Times New Roman"/>
      <w:sz w:val="18"/>
      <w:szCs w:val="18"/>
      <w:lang w:val="zh-CN"/>
    </w:rPr>
  </w:style>
  <w:style w:type="character" w:styleId="a5">
    <w:name w:val="Emphasis"/>
    <w:uiPriority w:val="20"/>
    <w:qFormat/>
    <w:rsid w:val="004D38F1"/>
    <w:rPr>
      <w:i/>
    </w:rPr>
  </w:style>
  <w:style w:type="paragraph" w:styleId="a6">
    <w:name w:val="header"/>
    <w:basedOn w:val="a"/>
    <w:link w:val="a7"/>
    <w:uiPriority w:val="99"/>
    <w:unhideWhenUsed/>
    <w:rsid w:val="005633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rsid w:val="005633CC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633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uiPriority w:val="99"/>
    <w:rsid w:val="005633C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SUS\&#30740;&#31350;&#29983;&#22788;\&#23548;&#24072;&#36980;&#36873;\2022&#24180;&#23548;&#24072;&#36980;&#36873;\&#23398;&#31185;&#12289;&#19987;&#19994;&#20195;&#30721;&#34920;.docx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E:\SUS\研究生处\导师遴选\2022年导师遴选\学科、专业代码表.docx.dot</Template>
  <TotalTime>22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WANG, LIN</dc:creator>
  <cp:lastModifiedBy>Office Microsoft</cp:lastModifiedBy>
  <cp:revision>8</cp:revision>
  <dcterms:created xsi:type="dcterms:W3CDTF">2022-10-21T00:14:00Z</dcterms:created>
  <dcterms:modified xsi:type="dcterms:W3CDTF">2026-06-01T03:51:00Z</dcterms:modified>
</cp:coreProperties>
</file>